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DE9D9"/>
  <w:body>
    <w:p w14:paraId="511086FF" w14:textId="5D13E645" w:rsidR="0089373E" w:rsidRDefault="005B47AC" w:rsidP="00571CD7">
      <w:pPr>
        <w:jc w:val="center"/>
      </w:pPr>
      <w:r>
        <w:rPr>
          <w:noProof/>
          <w:szCs w:val="20"/>
        </w:rPr>
        <mc:AlternateContent>
          <mc:Choice Requires="wps">
            <w:drawing>
              <wp:anchor distT="0" distB="0" distL="114300" distR="114300" simplePos="0" relativeHeight="251704320" behindDoc="0" locked="0" layoutInCell="1" allowOverlap="1" wp14:anchorId="3BA343DD" wp14:editId="1E45C80D">
                <wp:simplePos x="0" y="0"/>
                <wp:positionH relativeFrom="column">
                  <wp:posOffset>5638800</wp:posOffset>
                </wp:positionH>
                <wp:positionV relativeFrom="paragraph">
                  <wp:posOffset>5811520</wp:posOffset>
                </wp:positionV>
                <wp:extent cx="3508375" cy="685800"/>
                <wp:effectExtent l="0" t="0" r="0" b="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D649BE" w14:textId="77777777" w:rsidR="008273D1" w:rsidRPr="00522D15" w:rsidRDefault="008273D1" w:rsidP="00741DC0">
                            <w:pPr>
                              <w:pStyle w:val="BodyText02"/>
                              <w:jc w:val="center"/>
                              <w:rPr>
                                <w:rFonts w:ascii="Lucida Fax" w:hAnsi="Lucida Fax" w:cs="David"/>
                                <w:b/>
                                <w:color w:val="auto"/>
                                <w:sz w:val="70"/>
                                <w:szCs w:val="70"/>
                              </w:rPr>
                            </w:pPr>
                            <w:r w:rsidRPr="00522D15">
                              <w:rPr>
                                <w:rFonts w:ascii="Lucida Fax" w:hAnsi="Lucida Fax" w:cs="David"/>
                                <w:b/>
                                <w:color w:val="auto"/>
                                <w:sz w:val="70"/>
                                <w:szCs w:val="70"/>
                              </w:rPr>
                              <w:t>801-745-1100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343DD" id="_x0000_t202" coordsize="21600,21600" o:spt="202" path="m,l,21600r21600,l21600,xe">
                <v:stroke joinstyle="miter"/>
                <v:path gradientshapeok="t" o:connecttype="rect"/>
              </v:shapetype>
              <v:shape id="Text Box 5" o:spid="_x0000_s1026" type="#_x0000_t202" style="position:absolute;left:0;text-align:left;margin-left:444pt;margin-top:457.6pt;width:276.25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" filled="f" stroked="f">
                <v:textbox>
                  <w:txbxContent>
                    <w:p w14:paraId="1AD649BE" w14:textId="77777777" w:rsidR="008273D1" w:rsidRPr="00522D15" w:rsidRDefault="008273D1" w:rsidP="00741DC0">
                      <w:pPr>
                        <w:pStyle w:val="BodyText02"/>
                        <w:jc w:val="center"/>
                        <w:rPr>
                          <w:rFonts w:ascii="Lucida Fax" w:hAnsi="Lucida Fax" w:cs="David"/>
                          <w:b/>
                          <w:color w:val="auto"/>
                          <w:sz w:val="70"/>
                          <w:szCs w:val="70"/>
                        </w:rPr>
                      </w:pPr>
                      <w:r w:rsidRPr="00522D15">
                        <w:rPr>
                          <w:rFonts w:ascii="Lucida Fax" w:hAnsi="Lucida Fax" w:cs="David"/>
                          <w:b/>
                          <w:color w:val="auto"/>
                          <w:sz w:val="70"/>
                          <w:szCs w:val="70"/>
                        </w:rPr>
                        <w:t>801-745-1100</w:t>
                      </w:r>
                    </w:p>
                  </w:txbxContent>
                </v:textbox>
              </v:shape>
            </w:pict>
          </mc:Fallback>
        </mc:AlternateContent>
      </w:r>
      <w:r>
        <w:rPr>
          <w:noProof/>
          <w:szCs w:val="20"/>
        </w:rPr>
        <mc:AlternateContent>
          <mc:Choice Requires="wps">
            <w:drawing>
              <wp:anchor distT="0" distB="0" distL="114300" distR="114300" simplePos="0" relativeHeight="251713536" behindDoc="0" locked="0" layoutInCell="1" allowOverlap="1" wp14:anchorId="4A83A88A" wp14:editId="25901C7B">
                <wp:simplePos x="0" y="0"/>
                <wp:positionH relativeFrom="margin">
                  <wp:posOffset>2164080</wp:posOffset>
                </wp:positionH>
                <wp:positionV relativeFrom="paragraph">
                  <wp:posOffset>5707380</wp:posOffset>
                </wp:positionV>
                <wp:extent cx="3601085" cy="685800"/>
                <wp:effectExtent l="0" t="0" r="0" b="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C8AAEF" w14:textId="77777777" w:rsidR="008273D1" w:rsidRPr="00BF5FD6" w:rsidRDefault="008273D1" w:rsidP="004E4CBB">
                            <w:pPr>
                              <w:pStyle w:val="BodyText02"/>
                              <w:jc w:val="center"/>
                              <w:rPr>
                                <w:rFonts w:ascii="Californian FB" w:hAnsi="Californian FB" w:cs="David"/>
                                <w:b/>
                                <w:color w:val="FFFFFF" w:themeColor="background1"/>
                                <w:sz w:val="72"/>
                              </w:rPr>
                            </w:pPr>
                            <w:r w:rsidRPr="00BF5FD6">
                              <w:rPr>
                                <w:rFonts w:ascii="Californian FB" w:hAnsi="Californian FB" w:cs="David"/>
                                <w:b/>
                                <w:color w:val="FFFFFF" w:themeColor="background1"/>
                                <w:sz w:val="72"/>
                              </w:rPr>
                              <w:t>801-745-1100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3A88A" id="_x0000_s1027" type="#_x0000_t202" style="position:absolute;left:0;text-align:left;margin-left:170.4pt;margin-top:449.4pt;width:283.55pt;height:5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" filled="f" stroked="f">
                <v:textbox>
                  <w:txbxContent>
                    <w:p w14:paraId="78C8AAEF" w14:textId="77777777" w:rsidR="008273D1" w:rsidRPr="00BF5FD6" w:rsidRDefault="008273D1" w:rsidP="004E4CBB">
                      <w:pPr>
                        <w:pStyle w:val="BodyText02"/>
                        <w:jc w:val="center"/>
                        <w:rPr>
                          <w:rFonts w:ascii="Californian FB" w:hAnsi="Californian FB" w:cs="David"/>
                          <w:b/>
                          <w:color w:val="FFFFFF" w:themeColor="background1"/>
                          <w:sz w:val="72"/>
                        </w:rPr>
                      </w:pPr>
                      <w:r w:rsidRPr="00BF5FD6">
                        <w:rPr>
                          <w:rFonts w:ascii="Californian FB" w:hAnsi="Californian FB" w:cs="David"/>
                          <w:b/>
                          <w:color w:val="FFFFFF" w:themeColor="background1"/>
                          <w:sz w:val="72"/>
                        </w:rPr>
                        <w:t>801-745-1100</w:t>
                      </w:r>
                    </w:p>
                  </w:txbxContent>
                </v:textbox>
                <w10:wrap anchorx="margin"/>
              </v:shape>
            </w:pict>
          </mc:Fallback>
        </mc:AlternateContent>
      </w:r>
      <w:r w:rsidR="00315009">
        <w:rPr>
          <w:noProof/>
        </w:rPr>
        <mc:AlternateContent>
          <mc:Choice Requires="wps">
            <w:drawing>
              <wp:anchor distT="0" distB="0" distL="114300" distR="114300" simplePos="0" relativeHeight="251927552" behindDoc="0" locked="0" layoutInCell="1" allowOverlap="1" wp14:anchorId="0217D4F5" wp14:editId="5F75DD2D">
                <wp:simplePos x="0" y="0"/>
                <wp:positionH relativeFrom="column">
                  <wp:posOffset>5713730</wp:posOffset>
                </wp:positionH>
                <wp:positionV relativeFrom="paragraph">
                  <wp:posOffset>-762635</wp:posOffset>
                </wp:positionV>
                <wp:extent cx="3357245" cy="8394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57245" cy="839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308C6" w14:textId="77777777" w:rsidR="008273D1" w:rsidRPr="00A42D0B" w:rsidRDefault="008273D1" w:rsidP="00A42D0B">
                            <w:pPr>
                              <w:jc w:val="center"/>
                              <w:rPr>
                                <w:rFonts w:ascii="Footlight MT Light" w:hAnsi="Footlight MT Light"/>
                                <w:color w:val="FFFFFF" w:themeColor="background1"/>
                                <w:sz w:val="56"/>
                              </w:rPr>
                            </w:pPr>
                            <w:r w:rsidRPr="00A42D0B">
                              <w:rPr>
                                <w:rFonts w:ascii="Footlight MT Light" w:hAnsi="Footlight MT Light"/>
                                <w:color w:val="FFFFFF" w:themeColor="background1"/>
                                <w:sz w:val="56"/>
                              </w:rPr>
                              <w:t>In-Office Dental Plan</w:t>
                            </w:r>
                          </w:p>
                          <w:p w14:paraId="02147AA9" w14:textId="77777777" w:rsidR="008273D1" w:rsidRPr="00D14B4A" w:rsidRDefault="008273D1" w:rsidP="00A42D0B">
                            <w:pPr>
                              <w:jc w:val="center"/>
                              <w:rPr>
                                <w:color w:val="FFFFFF" w:themeColor="background1"/>
                                <w:sz w:val="32"/>
                              </w:rPr>
                            </w:pPr>
                            <w:r w:rsidRPr="00D14B4A">
                              <w:rPr>
                                <w:color w:val="FFFFFF" w:themeColor="background1"/>
                                <w:sz w:val="36"/>
                              </w:rPr>
                              <w:t>An Insurance Alternative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D4F5" id="Text Box 18" o:spid="_x0000_s1028" type="#_x0000_t202" style="position:absolute;left:0;text-align:left;margin-left:449.9pt;margin-top:-60.05pt;width:264.35pt;height:66.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" filled="f" stroked="f" strokeweight=".5pt">
                <v:textbox>
                  <w:txbxContent>
                    <w:p w14:paraId="532308C6" w14:textId="77777777" w:rsidR="008273D1" w:rsidRPr="00A42D0B" w:rsidRDefault="008273D1" w:rsidP="00A42D0B">
                      <w:pPr>
                        <w:jc w:val="center"/>
                        <w:rPr>
                          <w:rFonts w:ascii="Footlight MT Light" w:hAnsi="Footlight MT Light"/>
                          <w:color w:val="FFFFFF" w:themeColor="background1"/>
                          <w:sz w:val="56"/>
                        </w:rPr>
                      </w:pPr>
                      <w:r w:rsidRPr="00A42D0B">
                        <w:rPr>
                          <w:rFonts w:ascii="Footlight MT Light" w:hAnsi="Footlight MT Light"/>
                          <w:color w:val="FFFFFF" w:themeColor="background1"/>
                          <w:sz w:val="56"/>
                        </w:rPr>
                        <w:t>In-Office Dental Plan</w:t>
                      </w:r>
                    </w:p>
                    <w:p w14:paraId="02147AA9" w14:textId="77777777" w:rsidR="008273D1" w:rsidRPr="00D14B4A" w:rsidRDefault="008273D1" w:rsidP="00A42D0B">
                      <w:pPr>
                        <w:jc w:val="center"/>
                        <w:rPr>
                          <w:color w:val="FFFFFF" w:themeColor="background1"/>
                          <w:sz w:val="32"/>
                        </w:rPr>
                      </w:pPr>
                      <w:r w:rsidRPr="00D14B4A">
                        <w:rPr>
                          <w:color w:val="FFFFFF" w:themeColor="background1"/>
                          <w:sz w:val="36"/>
                        </w:rPr>
                        <w:t>An Insurance Alternative</w:t>
                      </w:r>
                    </w:p>
                  </w:txbxContent>
                </v:textbox>
              </v:shape>
            </w:pict>
          </mc:Fallback>
        </mc:AlternateContent>
      </w:r>
      <w:r w:rsidR="00315009">
        <w:rPr>
          <w:noProof/>
          <w:color w:val="000000" w:themeColor="text1"/>
        </w:rPr>
        <w:drawing>
          <wp:anchor distT="0" distB="0" distL="114300" distR="114300" simplePos="0" relativeHeight="251926528" behindDoc="0" locked="0" layoutInCell="1" allowOverlap="1" wp14:anchorId="2788C14C" wp14:editId="446C4851">
            <wp:simplePos x="0" y="0"/>
            <wp:positionH relativeFrom="column">
              <wp:posOffset>2515235</wp:posOffset>
            </wp:positionH>
            <wp:positionV relativeFrom="paragraph">
              <wp:posOffset>3023235</wp:posOffset>
            </wp:positionV>
            <wp:extent cx="3009265" cy="2866511"/>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BI_LOGO_VERT(300dpi)_Color.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3009265" cy="28665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A2787">
        <w:rPr>
          <w:noProof/>
          <w:szCs w:val="20"/>
        </w:rPr>
        <mc:AlternateContent>
          <mc:Choice Requires="wps">
            <w:drawing>
              <wp:anchor distT="0" distB="0" distL="114300" distR="114300" simplePos="0" relativeHeight="251914240" behindDoc="0" locked="0" layoutInCell="1" allowOverlap="1" wp14:anchorId="091F2A40" wp14:editId="0BA49ABE">
                <wp:simplePos x="0" y="0"/>
                <wp:positionH relativeFrom="margin">
                  <wp:align>center</wp:align>
                </wp:positionH>
                <wp:positionV relativeFrom="paragraph">
                  <wp:posOffset>1681480</wp:posOffset>
                </wp:positionV>
                <wp:extent cx="2944495" cy="6680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68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563BCA" w14:textId="77777777" w:rsidR="008273D1" w:rsidRPr="008273D1" w:rsidRDefault="008273D1" w:rsidP="00C237DE">
                            <w:pPr>
                              <w:pStyle w:val="BodyText02"/>
                              <w:jc w:val="center"/>
                              <w:rPr>
                                <w:rFonts w:ascii="Lucida Fax" w:hAnsi="Lucida Fax" w:cs="David"/>
                                <w:b/>
                                <w:color w:val="808080" w:themeColor="background1" w:themeShade="80"/>
                                <w:sz w:val="32"/>
                              </w:rPr>
                            </w:pPr>
                            <w:r w:rsidRPr="008273D1">
                              <w:rPr>
                                <w:rFonts w:ascii="Lucida Fax" w:hAnsi="Lucida Fax" w:cs="David"/>
                                <w:b/>
                                <w:color w:val="808080" w:themeColor="background1" w:themeShade="80"/>
                                <w:sz w:val="32"/>
                              </w:rPr>
                              <w:t>2640 North Highway 162</w:t>
                            </w:r>
                          </w:p>
                          <w:p w14:paraId="29407952" w14:textId="77777777" w:rsidR="008273D1" w:rsidRPr="008273D1" w:rsidRDefault="008273D1" w:rsidP="00C237DE">
                            <w:pPr>
                              <w:pStyle w:val="BodyText02"/>
                              <w:jc w:val="center"/>
                              <w:rPr>
                                <w:rFonts w:ascii="Lucida Fax" w:hAnsi="Lucida Fax" w:cs="David"/>
                                <w:b/>
                                <w:color w:val="808080" w:themeColor="background1" w:themeShade="80"/>
                                <w:sz w:val="32"/>
                              </w:rPr>
                            </w:pPr>
                            <w:r w:rsidRPr="008273D1">
                              <w:rPr>
                                <w:rFonts w:ascii="Lucida Fax" w:hAnsi="Lucida Fax" w:cs="David"/>
                                <w:b/>
                                <w:color w:val="808080" w:themeColor="background1" w:themeShade="80"/>
                                <w:sz w:val="32"/>
                              </w:rPr>
                              <w:t>Eden,</w:t>
                            </w:r>
                            <w:r w:rsidRPr="008273D1">
                              <w:rPr>
                                <w:rFonts w:ascii="Lucida Fax" w:hAnsi="Lucida Fax"/>
                                <w:noProof/>
                                <w:color w:val="808080" w:themeColor="background1" w:themeShade="80"/>
                              </w:rPr>
                              <w:t xml:space="preserve"> </w:t>
                            </w:r>
                            <w:r w:rsidRPr="008273D1">
                              <w:rPr>
                                <w:rFonts w:ascii="Lucida Fax" w:hAnsi="Lucida Fax" w:cs="David"/>
                                <w:b/>
                                <w:color w:val="808080" w:themeColor="background1" w:themeShade="80"/>
                                <w:sz w:val="32"/>
                              </w:rPr>
                              <w:t>Utah 84310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F2A40" id="_x0000_s1029" type="#_x0000_t202" style="position:absolute;left:0;text-align:left;margin-left:0;margin-top:132.4pt;width:231.85pt;height:52.6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" filled="f" stroked="f">
                <v:textbox>
                  <w:txbxContent>
                    <w:p w14:paraId="0A563BCA" w14:textId="77777777" w:rsidR="008273D1" w:rsidRPr="008273D1" w:rsidRDefault="008273D1" w:rsidP="00C237DE">
                      <w:pPr>
                        <w:pStyle w:val="BodyText02"/>
                        <w:jc w:val="center"/>
                        <w:rPr>
                          <w:rFonts w:ascii="Lucida Fax" w:hAnsi="Lucida Fax" w:cs="David"/>
                          <w:b/>
                          <w:color w:val="808080" w:themeColor="background1" w:themeShade="80"/>
                          <w:sz w:val="32"/>
                        </w:rPr>
                      </w:pPr>
                      <w:r w:rsidRPr="008273D1">
                        <w:rPr>
                          <w:rFonts w:ascii="Lucida Fax" w:hAnsi="Lucida Fax" w:cs="David"/>
                          <w:b/>
                          <w:color w:val="808080" w:themeColor="background1" w:themeShade="80"/>
                          <w:sz w:val="32"/>
                        </w:rPr>
                        <w:t>2640 North Highway 162</w:t>
                      </w:r>
                    </w:p>
                    <w:p w14:paraId="29407952" w14:textId="77777777" w:rsidR="008273D1" w:rsidRPr="008273D1" w:rsidRDefault="008273D1" w:rsidP="00C237DE">
                      <w:pPr>
                        <w:pStyle w:val="BodyText02"/>
                        <w:jc w:val="center"/>
                        <w:rPr>
                          <w:rFonts w:ascii="Lucida Fax" w:hAnsi="Lucida Fax" w:cs="David"/>
                          <w:b/>
                          <w:color w:val="808080" w:themeColor="background1" w:themeShade="80"/>
                          <w:sz w:val="32"/>
                        </w:rPr>
                      </w:pPr>
                      <w:r w:rsidRPr="008273D1">
                        <w:rPr>
                          <w:rFonts w:ascii="Lucida Fax" w:hAnsi="Lucida Fax" w:cs="David"/>
                          <w:b/>
                          <w:color w:val="808080" w:themeColor="background1" w:themeShade="80"/>
                          <w:sz w:val="32"/>
                        </w:rPr>
                        <w:t>Eden,</w:t>
                      </w:r>
                      <w:r w:rsidRPr="008273D1">
                        <w:rPr>
                          <w:rFonts w:ascii="Lucida Fax" w:hAnsi="Lucida Fax"/>
                          <w:noProof/>
                          <w:color w:val="808080" w:themeColor="background1" w:themeShade="80"/>
                        </w:rPr>
                        <w:t xml:space="preserve"> </w:t>
                      </w:r>
                      <w:r w:rsidRPr="008273D1">
                        <w:rPr>
                          <w:rFonts w:ascii="Lucida Fax" w:hAnsi="Lucida Fax" w:cs="David"/>
                          <w:b/>
                          <w:color w:val="808080" w:themeColor="background1" w:themeShade="80"/>
                          <w:sz w:val="32"/>
                        </w:rPr>
                        <w:t>Utah 84310</w:t>
                      </w:r>
                    </w:p>
                  </w:txbxContent>
                </v:textbox>
                <w10:wrap anchorx="margin"/>
              </v:shape>
            </w:pict>
          </mc:Fallback>
        </mc:AlternateContent>
      </w:r>
      <w:r w:rsidR="00FA2787">
        <w:rPr>
          <w:noProof/>
          <w:szCs w:val="20"/>
        </w:rPr>
        <mc:AlternateContent>
          <mc:Choice Requires="wps">
            <w:drawing>
              <wp:anchor distT="0" distB="0" distL="114300" distR="114300" simplePos="0" relativeHeight="251695104" behindDoc="0" locked="0" layoutInCell="1" allowOverlap="1" wp14:anchorId="44D1150F" wp14:editId="2421B678">
                <wp:simplePos x="0" y="0"/>
                <wp:positionH relativeFrom="margin">
                  <wp:posOffset>5673725</wp:posOffset>
                </wp:positionH>
                <wp:positionV relativeFrom="paragraph">
                  <wp:posOffset>4750435</wp:posOffset>
                </wp:positionV>
                <wp:extent cx="3404870" cy="374015"/>
                <wp:effectExtent l="0" t="0" r="0" b="698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374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4DE521" w14:textId="77777777" w:rsidR="008273D1" w:rsidRPr="008273D1" w:rsidRDefault="008273D1" w:rsidP="00AC3A8F">
                            <w:pPr>
                              <w:pStyle w:val="BodyText02"/>
                              <w:jc w:val="center"/>
                              <w:rPr>
                                <w:rFonts w:ascii="Lucida Fax" w:hAnsi="Lucida Fax" w:cs="David"/>
                                <w:b/>
                                <w:color w:val="auto"/>
                                <w:sz w:val="40"/>
                              </w:rPr>
                            </w:pPr>
                            <w:r w:rsidRPr="008273D1">
                              <w:rPr>
                                <w:rFonts w:ascii="Lucida Fax" w:hAnsi="Lucida Fax" w:cs="David"/>
                                <w:b/>
                                <w:color w:val="auto"/>
                                <w:sz w:val="40"/>
                              </w:rPr>
                              <w:t>Chad L. Wagstaff, DDS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150F" id="_x0000_s1030" type="#_x0000_t202" style="position:absolute;left:0;text-align:left;margin-left:446.75pt;margin-top:374.05pt;width:268.1pt;height:29.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" filled="f" stroked="f">
                <v:textbox>
                  <w:txbxContent>
                    <w:p w14:paraId="6D4DE521" w14:textId="77777777" w:rsidR="008273D1" w:rsidRPr="008273D1" w:rsidRDefault="008273D1" w:rsidP="00AC3A8F">
                      <w:pPr>
                        <w:pStyle w:val="BodyText02"/>
                        <w:jc w:val="center"/>
                        <w:rPr>
                          <w:rFonts w:ascii="Lucida Fax" w:hAnsi="Lucida Fax" w:cs="David"/>
                          <w:b/>
                          <w:color w:val="auto"/>
                          <w:sz w:val="40"/>
                        </w:rPr>
                      </w:pPr>
                      <w:r w:rsidRPr="008273D1">
                        <w:rPr>
                          <w:rFonts w:ascii="Lucida Fax" w:hAnsi="Lucida Fax" w:cs="David"/>
                          <w:b/>
                          <w:color w:val="auto"/>
                          <w:sz w:val="40"/>
                        </w:rPr>
                        <w:t>Chad L. Wagstaff, DDS</w:t>
                      </w:r>
                    </w:p>
                  </w:txbxContent>
                </v:textbox>
                <w10:wrap anchorx="margin"/>
              </v:shape>
            </w:pict>
          </mc:Fallback>
        </mc:AlternateContent>
      </w:r>
      <w:r w:rsidR="00FA2787">
        <w:rPr>
          <w:noProof/>
          <w:szCs w:val="20"/>
        </w:rPr>
        <mc:AlternateContent>
          <mc:Choice Requires="wps">
            <w:drawing>
              <wp:anchor distT="0" distB="0" distL="114300" distR="114300" simplePos="0" relativeHeight="251918336" behindDoc="0" locked="0" layoutInCell="1" allowOverlap="1" wp14:anchorId="3C61E127" wp14:editId="12075A8E">
                <wp:simplePos x="0" y="0"/>
                <wp:positionH relativeFrom="column">
                  <wp:posOffset>5673725</wp:posOffset>
                </wp:positionH>
                <wp:positionV relativeFrom="paragraph">
                  <wp:posOffset>5108575</wp:posOffset>
                </wp:positionV>
                <wp:extent cx="3397885" cy="295275"/>
                <wp:effectExtent l="0" t="0" r="0" b="952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95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96A25C" w14:textId="77777777" w:rsidR="008273D1" w:rsidRPr="00A42D0B" w:rsidRDefault="008273D1" w:rsidP="00F66852">
                            <w:pPr>
                              <w:pStyle w:val="BodyText02"/>
                              <w:jc w:val="center"/>
                              <w:rPr>
                                <w:rFonts w:ascii="Lucida Calligraphy" w:hAnsi="Lucida Calligraphy" w:cs="David"/>
                                <w:color w:val="808080" w:themeColor="background1" w:themeShade="80"/>
                                <w:sz w:val="22"/>
                                <w:szCs w:val="42"/>
                              </w:rPr>
                            </w:pPr>
                            <w:r w:rsidRPr="00A42D0B">
                              <w:rPr>
                                <w:rFonts w:ascii="Lucida Calligraphy" w:hAnsi="Lucida Calligraphy" w:cs="David"/>
                                <w:color w:val="808080" w:themeColor="background1" w:themeShade="80"/>
                                <w:sz w:val="22"/>
                                <w:szCs w:val="42"/>
                              </w:rPr>
                              <w:t>“Changing Lives…One Smile At A Time.”</w:t>
                            </w:r>
                          </w:p>
                          <w:p w14:paraId="32DF70C0" w14:textId="77777777" w:rsidR="008273D1" w:rsidRPr="007203C5" w:rsidRDefault="008273D1">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1E127" id="_x0000_s1031" type="#_x0000_t202" style="position:absolute;left:0;text-align:left;margin-left:446.75pt;margin-top:402.25pt;width:267.55pt;height:23.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" filled="f" stroked="f">
                <v:textbox>
                  <w:txbxContent>
                    <w:p w14:paraId="4996A25C" w14:textId="77777777" w:rsidR="008273D1" w:rsidRPr="00A42D0B" w:rsidRDefault="008273D1" w:rsidP="00F66852">
                      <w:pPr>
                        <w:pStyle w:val="BodyText02"/>
                        <w:jc w:val="center"/>
                        <w:rPr>
                          <w:rFonts w:ascii="Lucida Calligraphy" w:hAnsi="Lucida Calligraphy" w:cs="David"/>
                          <w:color w:val="808080" w:themeColor="background1" w:themeShade="80"/>
                          <w:sz w:val="22"/>
                          <w:szCs w:val="42"/>
                        </w:rPr>
                      </w:pPr>
                      <w:r w:rsidRPr="00A42D0B">
                        <w:rPr>
                          <w:rFonts w:ascii="Lucida Calligraphy" w:hAnsi="Lucida Calligraphy" w:cs="David"/>
                          <w:color w:val="808080" w:themeColor="background1" w:themeShade="80"/>
                          <w:sz w:val="22"/>
                          <w:szCs w:val="42"/>
                        </w:rPr>
                        <w:t>“Changing Lives…One Smile At A Time.”</w:t>
                      </w:r>
                    </w:p>
                    <w:p w14:paraId="32DF70C0" w14:textId="77777777" w:rsidR="008273D1" w:rsidRPr="007203C5" w:rsidRDefault="008273D1">
                      <w:pPr>
                        <w:rPr>
                          <w:color w:val="FFFFFF" w:themeColor="background1"/>
                        </w:rPr>
                      </w:pPr>
                    </w:p>
                  </w:txbxContent>
                </v:textbox>
              </v:shape>
            </w:pict>
          </mc:Fallback>
        </mc:AlternateContent>
      </w:r>
      <w:r w:rsidR="00660A8D">
        <w:rPr>
          <w:noProof/>
        </w:rPr>
        <mc:AlternateContent>
          <mc:Choice Requires="wps">
            <w:drawing>
              <wp:anchor distT="0" distB="0" distL="114300" distR="114300" simplePos="0" relativeHeight="251915264" behindDoc="0" locked="0" layoutInCell="1" allowOverlap="1" wp14:anchorId="3F29B4B4" wp14:editId="3E06434B">
                <wp:simplePos x="0" y="0"/>
                <wp:positionH relativeFrom="margin">
                  <wp:posOffset>2809875</wp:posOffset>
                </wp:positionH>
                <wp:positionV relativeFrom="paragraph">
                  <wp:posOffset>2266950</wp:posOffset>
                </wp:positionV>
                <wp:extent cx="2546350" cy="714375"/>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714375"/>
                        </a:xfrm>
                        <a:prstGeom prst="rect">
                          <a:avLst/>
                        </a:prstGeom>
                        <a:noFill/>
                        <a:ln w="9525">
                          <a:noFill/>
                          <a:miter lim="800000"/>
                          <a:headEnd/>
                          <a:tailEnd/>
                        </a:ln>
                      </wps:spPr>
                      <wps:txbx>
                        <w:txbxContent>
                          <w:p w14:paraId="633352BF" w14:textId="77777777" w:rsidR="008273D1" w:rsidRPr="00660A8D" w:rsidRDefault="008273D1" w:rsidP="00765FF3">
                            <w:pPr>
                              <w:jc w:val="center"/>
                              <w:rPr>
                                <w:b/>
                                <w:sz w:val="28"/>
                                <w:szCs w:val="28"/>
                              </w:rPr>
                            </w:pPr>
                            <w:r w:rsidRPr="00660A8D">
                              <w:rPr>
                                <w:b/>
                                <w:sz w:val="28"/>
                                <w:szCs w:val="28"/>
                              </w:rPr>
                              <w:t xml:space="preserve">Call 801-745-1100 </w:t>
                            </w:r>
                          </w:p>
                          <w:p w14:paraId="42FA4254" w14:textId="77777777" w:rsidR="008273D1" w:rsidRPr="00660A8D" w:rsidRDefault="008273D1" w:rsidP="00765FF3">
                            <w:pPr>
                              <w:jc w:val="center"/>
                              <w:rPr>
                                <w:b/>
                                <w:sz w:val="28"/>
                                <w:szCs w:val="28"/>
                              </w:rPr>
                            </w:pPr>
                            <w:r>
                              <w:rPr>
                                <w:b/>
                                <w:sz w:val="28"/>
                                <w:szCs w:val="28"/>
                              </w:rPr>
                              <w:t>Text 801-624-0010 ede</w:t>
                            </w:r>
                            <w:r w:rsidRPr="00660A8D">
                              <w:rPr>
                                <w:b/>
                                <w:sz w:val="28"/>
                                <w:szCs w:val="28"/>
                              </w:rPr>
                              <w:t>n@zimbi</w:t>
                            </w:r>
                            <w:r>
                              <w:rPr>
                                <w:b/>
                                <w:sz w:val="28"/>
                                <w:szCs w:val="28"/>
                              </w:rPr>
                              <w:t>dental</w:t>
                            </w:r>
                            <w:r w:rsidRPr="00660A8D">
                              <w:rPr>
                                <w:b/>
                                <w:sz w:val="28"/>
                                <w:szCs w:val="28"/>
                              </w:rPr>
                              <w: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9B4B4" id="Text Box 2" o:spid="_x0000_s1032" type="#_x0000_t202" style="position:absolute;left:0;text-align:left;margin-left:221.25pt;margin-top:178.5pt;width:200.5pt;height:56.2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" filled="f" stroked="f">
                <v:textbox>
                  <w:txbxContent>
                    <w:p w14:paraId="633352BF" w14:textId="77777777" w:rsidR="008273D1" w:rsidRPr="00660A8D" w:rsidRDefault="008273D1" w:rsidP="00765FF3">
                      <w:pPr>
                        <w:jc w:val="center"/>
                        <w:rPr>
                          <w:b/>
                          <w:sz w:val="28"/>
                          <w:szCs w:val="28"/>
                        </w:rPr>
                      </w:pPr>
                      <w:r w:rsidRPr="00660A8D">
                        <w:rPr>
                          <w:b/>
                          <w:sz w:val="28"/>
                          <w:szCs w:val="28"/>
                        </w:rPr>
                        <w:t xml:space="preserve">Call 801-745-1100 </w:t>
                      </w:r>
                    </w:p>
                    <w:p w14:paraId="42FA4254" w14:textId="77777777" w:rsidR="008273D1" w:rsidRPr="00660A8D" w:rsidRDefault="008273D1" w:rsidP="00765FF3">
                      <w:pPr>
                        <w:jc w:val="center"/>
                        <w:rPr>
                          <w:b/>
                          <w:sz w:val="28"/>
                          <w:szCs w:val="28"/>
                        </w:rPr>
                      </w:pPr>
                      <w:r>
                        <w:rPr>
                          <w:b/>
                          <w:sz w:val="28"/>
                          <w:szCs w:val="28"/>
                        </w:rPr>
                        <w:t>Text 801-624-0010 ede</w:t>
                      </w:r>
                      <w:r w:rsidRPr="00660A8D">
                        <w:rPr>
                          <w:b/>
                          <w:sz w:val="28"/>
                          <w:szCs w:val="28"/>
                        </w:rPr>
                        <w:t>n@zimbi</w:t>
                      </w:r>
                      <w:r>
                        <w:rPr>
                          <w:b/>
                          <w:sz w:val="28"/>
                          <w:szCs w:val="28"/>
                        </w:rPr>
                        <w:t>dental</w:t>
                      </w:r>
                      <w:r w:rsidRPr="00660A8D">
                        <w:rPr>
                          <w:b/>
                          <w:sz w:val="28"/>
                          <w:szCs w:val="28"/>
                        </w:rPr>
                        <w:t>.com</w:t>
                      </w:r>
                    </w:p>
                  </w:txbxContent>
                </v:textbox>
                <w10:wrap anchorx="margin"/>
              </v:shape>
            </w:pict>
          </mc:Fallback>
        </mc:AlternateContent>
      </w:r>
      <w:r w:rsidR="002109C3">
        <w:rPr>
          <w:noProof/>
        </w:rPr>
        <w:drawing>
          <wp:anchor distT="0" distB="0" distL="114300" distR="114300" simplePos="0" relativeHeight="251905024" behindDoc="0" locked="0" layoutInCell="1" allowOverlap="1" wp14:anchorId="11506F4A" wp14:editId="55CA1198">
            <wp:simplePos x="0" y="0"/>
            <wp:positionH relativeFrom="margin">
              <wp:posOffset>5770245</wp:posOffset>
            </wp:positionH>
            <wp:positionV relativeFrom="paragraph">
              <wp:posOffset>3617595</wp:posOffset>
            </wp:positionV>
            <wp:extent cx="3124835" cy="1181735"/>
            <wp:effectExtent l="0" t="0" r="0" b="0"/>
            <wp:wrapNone/>
            <wp:docPr id="38" name="Picture 38" descr="G:\Zimbi Logo Files\ZIMBI_LOGO_HORIZ(300dpi)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Zimbi Logo Files\ZIMBI_LOGO_HORIZ(300dpi)_Color.jp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26" b="100000" l="400" r="100000">
                                  <a14:foregroundMark x1="65600" y1="34872" x2="65600" y2="34872"/>
                                  <a14:foregroundMark x1="77200" y1="44103" x2="77200" y2="44103"/>
                                  <a14:foregroundMark x1="83800" y1="34872" x2="83800" y2="34872"/>
                                  <a14:foregroundMark x1="97800" y1="36923" x2="97800" y2="36923"/>
                                  <a14:foregroundMark x1="58000" y1="24103" x2="58000" y2="24103"/>
                                  <a14:foregroundMark x1="58600" y1="35897" x2="58600" y2="35897"/>
                                  <a14:foregroundMark x1="51000" y1="34872" x2="51000" y2="34872"/>
                                  <a14:foregroundMark x1="63800" y1="69231" x2="63800" y2="69231"/>
                                  <a14:foregroundMark x1="60600" y1="79487" x2="60600" y2="79487"/>
                                  <a14:foregroundMark x1="67600" y1="69231" x2="67600" y2="69231"/>
                                  <a14:foregroundMark x1="71200" y1="77436" x2="71200" y2="77436"/>
                                  <a14:foregroundMark x1="76800" y1="69231" x2="76800" y2="69231"/>
                                  <a14:foregroundMark x1="76400" y1="78462" x2="76400" y2="78462"/>
                                  <a14:foregroundMark x1="84200" y1="69231" x2="84200" y2="69231"/>
                                  <a14:foregroundMark x1="90000" y1="73846" x2="90000" y2="73846"/>
                                  <a14:foregroundMark x1="1400" y1="41538" x2="1400" y2="41538"/>
                                  <a14:foregroundMark x1="11800" y1="8205" x2="11800" y2="8205"/>
                                  <a14:foregroundMark x1="24800" y1="7179" x2="24800" y2="7179"/>
                                  <a14:foregroundMark x1="33600" y1="19487" x2="24800" y2="4615"/>
                                  <a14:foregroundMark x1="24400" y1="7179" x2="12600" y2="7179"/>
                                  <a14:foregroundMark x1="5200" y1="81026" x2="5200" y2="81026"/>
                                  <a14:foregroundMark x1="1400" y1="45128" x2="5200" y2="82051"/>
                                  <a14:foregroundMark x1="18800" y1="93333" x2="18800" y2="93333"/>
                                  <a14:foregroundMark x1="6600" y1="84103" x2="18000" y2="94872"/>
                                  <a14:foregroundMark x1="4000" y1="57949" x2="13200" y2="8205"/>
                                  <a14:foregroundMark x1="18800" y1="9231" x2="19600" y2="92308"/>
                                  <a14:foregroundMark x1="35000" y1="22051" x2="21400" y2="93333"/>
                                  <a14:foregroundMark x1="18800" y1="50769" x2="5600" y2="81026"/>
                                  <a14:foregroundMark x1="9200" y1="49744" x2="9200" y2="49744"/>
                                  <a14:foregroundMark x1="18800" y1="50769" x2="31000" y2="11795"/>
                                  <a14:foregroundMark x1="12200" y1="10256" x2="20600" y2="53333"/>
                                  <a14:foregroundMark x1="90000" y1="39487" x2="90000" y2="39487"/>
                                  <a14:foregroundMark x1="52400" y1="51795" x2="52400" y2="51795"/>
                                  <a14:foregroundMark x1="55800" y1="72821" x2="55800" y2="72821"/>
                                  <a14:foregroundMark x1="21400" y1="4103" x2="21400" y2="4103"/>
                                  <a14:foregroundMark x1="97800" y1="25128" x2="97800" y2="2512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2483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9C3">
        <w:rPr>
          <w:noProof/>
          <w:szCs w:val="20"/>
        </w:rPr>
        <mc:AlternateContent>
          <mc:Choice Requires="wps">
            <w:drawing>
              <wp:anchor distT="0" distB="0" distL="114300" distR="114300" simplePos="0" relativeHeight="251749376" behindDoc="0" locked="0" layoutInCell="1" allowOverlap="1" wp14:anchorId="4411D866" wp14:editId="7BA79545">
                <wp:simplePos x="0" y="0"/>
                <wp:positionH relativeFrom="column">
                  <wp:posOffset>5690235</wp:posOffset>
                </wp:positionH>
                <wp:positionV relativeFrom="paragraph">
                  <wp:posOffset>5325745</wp:posOffset>
                </wp:positionV>
                <wp:extent cx="3362325" cy="585470"/>
                <wp:effectExtent l="0" t="0" r="0" b="508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854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EE30B9" w14:textId="77777777" w:rsidR="008273D1" w:rsidRPr="00522D15" w:rsidRDefault="008273D1" w:rsidP="00741DC0">
                            <w:pPr>
                              <w:pStyle w:val="BodyText02"/>
                              <w:jc w:val="center"/>
                              <w:rPr>
                                <w:rFonts w:ascii="Lucida Fax" w:hAnsi="Lucida Fax" w:cs="David"/>
                                <w:b/>
                                <w:color w:val="auto"/>
                                <w:sz w:val="36"/>
                              </w:rPr>
                            </w:pPr>
                            <w:r w:rsidRPr="00522D15">
                              <w:rPr>
                                <w:rFonts w:ascii="Lucida Fax" w:hAnsi="Lucida Fax" w:cs="David"/>
                                <w:b/>
                                <w:color w:val="auto"/>
                                <w:sz w:val="36"/>
                              </w:rPr>
                              <w:t>2640 North Highway 162</w:t>
                            </w:r>
                          </w:p>
                          <w:p w14:paraId="22D0194D" w14:textId="77777777" w:rsidR="008273D1" w:rsidRPr="00522D15" w:rsidRDefault="008273D1" w:rsidP="00741DC0">
                            <w:pPr>
                              <w:pStyle w:val="BodyText02"/>
                              <w:jc w:val="center"/>
                              <w:rPr>
                                <w:rFonts w:ascii="Lucida Fax" w:hAnsi="Lucida Fax" w:cs="David"/>
                                <w:b/>
                                <w:color w:val="auto"/>
                                <w:sz w:val="36"/>
                              </w:rPr>
                            </w:pPr>
                            <w:r w:rsidRPr="00522D15">
                              <w:rPr>
                                <w:rFonts w:ascii="Lucida Fax" w:hAnsi="Lucida Fax" w:cs="David"/>
                                <w:b/>
                                <w:color w:val="auto"/>
                                <w:sz w:val="36"/>
                              </w:rPr>
                              <w:t>Eden, Utah 84310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D866" id="_x0000_s1033" type="#_x0000_t202" style="position:absolute;left:0;text-align:left;margin-left:448.05pt;margin-top:419.35pt;width:264.75pt;height:4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" filled="f" stroked="f">
                <v:textbox>
                  <w:txbxContent>
                    <w:p w14:paraId="4EEE30B9" w14:textId="77777777" w:rsidR="008273D1" w:rsidRPr="00522D15" w:rsidRDefault="008273D1" w:rsidP="00741DC0">
                      <w:pPr>
                        <w:pStyle w:val="BodyText02"/>
                        <w:jc w:val="center"/>
                        <w:rPr>
                          <w:rFonts w:ascii="Lucida Fax" w:hAnsi="Lucida Fax" w:cs="David"/>
                          <w:b/>
                          <w:color w:val="auto"/>
                          <w:sz w:val="36"/>
                        </w:rPr>
                      </w:pPr>
                      <w:r w:rsidRPr="00522D15">
                        <w:rPr>
                          <w:rFonts w:ascii="Lucida Fax" w:hAnsi="Lucida Fax" w:cs="David"/>
                          <w:b/>
                          <w:color w:val="auto"/>
                          <w:sz w:val="36"/>
                        </w:rPr>
                        <w:t>2640 North Highway 162</w:t>
                      </w:r>
                    </w:p>
                    <w:p w14:paraId="22D0194D" w14:textId="77777777" w:rsidR="008273D1" w:rsidRPr="00522D15" w:rsidRDefault="008273D1" w:rsidP="00741DC0">
                      <w:pPr>
                        <w:pStyle w:val="BodyText02"/>
                        <w:jc w:val="center"/>
                        <w:rPr>
                          <w:rFonts w:ascii="Lucida Fax" w:hAnsi="Lucida Fax" w:cs="David"/>
                          <w:b/>
                          <w:color w:val="auto"/>
                          <w:sz w:val="36"/>
                        </w:rPr>
                      </w:pPr>
                      <w:r w:rsidRPr="00522D15">
                        <w:rPr>
                          <w:rFonts w:ascii="Lucida Fax" w:hAnsi="Lucida Fax" w:cs="David"/>
                          <w:b/>
                          <w:color w:val="auto"/>
                          <w:sz w:val="36"/>
                        </w:rPr>
                        <w:t>Eden, Utah 84310</w:t>
                      </w:r>
                    </w:p>
                  </w:txbxContent>
                </v:textbox>
              </v:shape>
            </w:pict>
          </mc:Fallback>
        </mc:AlternateContent>
      </w:r>
      <w:r w:rsidR="002109C3">
        <w:rPr>
          <w:noProof/>
          <w:szCs w:val="20"/>
        </w:rPr>
        <mc:AlternateContent>
          <mc:Choice Requires="wps">
            <w:drawing>
              <wp:anchor distT="0" distB="0" distL="114300" distR="114300" simplePos="0" relativeHeight="251921408" behindDoc="0" locked="0" layoutInCell="1" allowOverlap="1" wp14:anchorId="67167E90" wp14:editId="650235F3">
                <wp:simplePos x="0" y="0"/>
                <wp:positionH relativeFrom="column">
                  <wp:posOffset>2414905</wp:posOffset>
                </wp:positionH>
                <wp:positionV relativeFrom="paragraph">
                  <wp:posOffset>6084570</wp:posOffset>
                </wp:positionV>
                <wp:extent cx="3234055" cy="374015"/>
                <wp:effectExtent l="0" t="0" r="0" b="6985"/>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374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0BA6D3" w14:textId="77777777" w:rsidR="008273D1" w:rsidRPr="008273D1" w:rsidRDefault="008273D1" w:rsidP="00741DC0">
                            <w:pPr>
                              <w:pStyle w:val="BodyText02"/>
                              <w:jc w:val="center"/>
                              <w:rPr>
                                <w:rFonts w:ascii="Lucida Fax" w:hAnsi="Lucida Fax" w:cs="David"/>
                                <w:i/>
                                <w:color w:val="EEECE1" w:themeColor="background2"/>
                                <w:sz w:val="32"/>
                              </w:rPr>
                            </w:pPr>
                            <w:r w:rsidRPr="008273D1">
                              <w:rPr>
                                <w:rFonts w:ascii="Lucida Fax" w:hAnsi="Lucida Fax" w:cs="David"/>
                                <w:i/>
                                <w:color w:val="auto"/>
                                <w:sz w:val="36"/>
                              </w:rPr>
                              <w:t>www.zimbidental.com</w:t>
                            </w:r>
                            <w:r w:rsidRPr="008273D1">
                              <w:rPr>
                                <w:rFonts w:ascii="Lucida Fax" w:hAnsi="Lucida Fax" w:cs="David"/>
                                <w:i/>
                                <w:noProof/>
                                <w:color w:val="EEECE1" w:themeColor="background2"/>
                                <w:sz w:val="32"/>
                              </w:rPr>
                              <w:drawing>
                                <wp:inline distT="0" distB="0" distL="0" distR="0" wp14:anchorId="382D0D92" wp14:editId="336E602C">
                                  <wp:extent cx="3268980" cy="1133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980" cy="1133363"/>
                                          </a:xfrm>
                                          <a:prstGeom prst="rect">
                                            <a:avLst/>
                                          </a:prstGeom>
                                          <a:noFill/>
                                          <a:ln>
                                            <a:noFill/>
                                          </a:ln>
                                        </pic:spPr>
                                      </pic:pic>
                                    </a:graphicData>
                                  </a:graphic>
                                </wp:inline>
                              </w:drawing>
                            </w:r>
                            <w:r w:rsidRPr="008273D1">
                              <w:rPr>
                                <w:rFonts w:ascii="Lucida Fax" w:hAnsi="Lucida Fax" w:cs="David"/>
                                <w:i/>
                                <w:noProof/>
                                <w:color w:val="EEECE1" w:themeColor="background2"/>
                                <w:sz w:val="32"/>
                              </w:rPr>
                              <w:drawing>
                                <wp:inline distT="0" distB="0" distL="0" distR="0" wp14:anchorId="2C6C526D" wp14:editId="52A2DC4A">
                                  <wp:extent cx="3268980" cy="11333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980" cy="1133363"/>
                                          </a:xfrm>
                                          <a:prstGeom prst="rect">
                                            <a:avLst/>
                                          </a:prstGeom>
                                          <a:noFill/>
                                          <a:ln>
                                            <a:noFill/>
                                          </a:ln>
                                        </pic:spPr>
                                      </pic:pic>
                                    </a:graphicData>
                                  </a:graphic>
                                </wp:inline>
                              </w:drawing>
                            </w:r>
                            <w:r w:rsidRPr="008273D1">
                              <w:rPr>
                                <w:rFonts w:ascii="Lucida Fax" w:hAnsi="Lucida Fax" w:cs="David"/>
                                <w:i/>
                                <w:color w:val="EEECE1" w:themeColor="background2"/>
                                <w:sz w:val="32"/>
                              </w:rPr>
                              <w:t>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67E90" id="_x0000_s1034" type="#_x0000_t202" style="position:absolute;left:0;text-align:left;margin-left:190.15pt;margin-top:479.1pt;width:254.65pt;height:29.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" filled="f" stroked="f">
                <v:textbox>
                  <w:txbxContent>
                    <w:p w14:paraId="2F0BA6D3" w14:textId="77777777" w:rsidR="008273D1" w:rsidRPr="008273D1" w:rsidRDefault="008273D1" w:rsidP="00741DC0">
                      <w:pPr>
                        <w:pStyle w:val="BodyText02"/>
                        <w:jc w:val="center"/>
                        <w:rPr>
                          <w:rFonts w:ascii="Lucida Fax" w:hAnsi="Lucida Fax" w:cs="David"/>
                          <w:i/>
                          <w:color w:val="EEECE1" w:themeColor="background2"/>
                          <w:sz w:val="32"/>
                        </w:rPr>
                      </w:pPr>
                      <w:r w:rsidRPr="008273D1">
                        <w:rPr>
                          <w:rFonts w:ascii="Lucida Fax" w:hAnsi="Lucida Fax" w:cs="David"/>
                          <w:i/>
                          <w:color w:val="auto"/>
                          <w:sz w:val="36"/>
                        </w:rPr>
                        <w:t>www.zimbidental.com</w:t>
                      </w:r>
                      <w:r w:rsidRPr="008273D1">
                        <w:rPr>
                          <w:rFonts w:ascii="Lucida Fax" w:hAnsi="Lucida Fax" w:cs="David"/>
                          <w:i/>
                          <w:noProof/>
                          <w:color w:val="EEECE1" w:themeColor="background2"/>
                          <w:sz w:val="32"/>
                        </w:rPr>
                        <w:drawing>
                          <wp:inline distT="0" distB="0" distL="0" distR="0" wp14:anchorId="382D0D92" wp14:editId="336E602C">
                            <wp:extent cx="3268980" cy="1133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980" cy="1133363"/>
                                    </a:xfrm>
                                    <a:prstGeom prst="rect">
                                      <a:avLst/>
                                    </a:prstGeom>
                                    <a:noFill/>
                                    <a:ln>
                                      <a:noFill/>
                                    </a:ln>
                                  </pic:spPr>
                                </pic:pic>
                              </a:graphicData>
                            </a:graphic>
                          </wp:inline>
                        </w:drawing>
                      </w:r>
                      <w:r w:rsidRPr="008273D1">
                        <w:rPr>
                          <w:rFonts w:ascii="Lucida Fax" w:hAnsi="Lucida Fax" w:cs="David"/>
                          <w:i/>
                          <w:noProof/>
                          <w:color w:val="EEECE1" w:themeColor="background2"/>
                          <w:sz w:val="32"/>
                        </w:rPr>
                        <w:drawing>
                          <wp:inline distT="0" distB="0" distL="0" distR="0" wp14:anchorId="2C6C526D" wp14:editId="52A2DC4A">
                            <wp:extent cx="3268980" cy="11333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980" cy="1133363"/>
                                    </a:xfrm>
                                    <a:prstGeom prst="rect">
                                      <a:avLst/>
                                    </a:prstGeom>
                                    <a:noFill/>
                                    <a:ln>
                                      <a:noFill/>
                                    </a:ln>
                                  </pic:spPr>
                                </pic:pic>
                              </a:graphicData>
                            </a:graphic>
                          </wp:inline>
                        </w:drawing>
                      </w:r>
                      <w:r w:rsidRPr="008273D1">
                        <w:rPr>
                          <w:rFonts w:ascii="Lucida Fax" w:hAnsi="Lucida Fax" w:cs="David"/>
                          <w:i/>
                          <w:color w:val="EEECE1" w:themeColor="background2"/>
                          <w:sz w:val="32"/>
                        </w:rPr>
                        <w:t>l.com</w:t>
                      </w:r>
                    </w:p>
                  </w:txbxContent>
                </v:textbox>
              </v:shape>
            </w:pict>
          </mc:Fallback>
        </mc:AlternateContent>
      </w:r>
      <w:r w:rsidR="00E40FE7">
        <w:rPr>
          <w:noProof/>
          <w:szCs w:val="20"/>
        </w:rPr>
        <w:drawing>
          <wp:anchor distT="0" distB="0" distL="114300" distR="114300" simplePos="0" relativeHeight="251904000" behindDoc="0" locked="0" layoutInCell="1" allowOverlap="1" wp14:anchorId="20DC8ABD" wp14:editId="47C337DF">
            <wp:simplePos x="0" y="0"/>
            <wp:positionH relativeFrom="column">
              <wp:posOffset>2899410</wp:posOffset>
            </wp:positionH>
            <wp:positionV relativeFrom="paragraph">
              <wp:posOffset>153035</wp:posOffset>
            </wp:positionV>
            <wp:extent cx="6203315" cy="4135120"/>
            <wp:effectExtent l="0" t="0" r="698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ortrait-of-pretty-young-busin-36528169.jpg"/>
                    <pic:cNvPicPr/>
                  </pic:nvPicPr>
                  <pic:blipFill>
                    <a:blip r:embed="rId13">
                      <a:extLst>
                        <a:ext uri="{28A0092B-C50C-407E-A947-70E740481C1C}">
                          <a14:useLocalDpi xmlns:a14="http://schemas.microsoft.com/office/drawing/2010/main" val="0"/>
                        </a:ext>
                      </a:extLst>
                    </a:blip>
                    <a:stretch>
                      <a:fillRect/>
                    </a:stretch>
                  </pic:blipFill>
                  <pic:spPr>
                    <a:xfrm>
                      <a:off x="0" y="0"/>
                      <a:ext cx="6203315" cy="4135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96FE0">
        <w:rPr>
          <w:noProof/>
        </w:rPr>
        <mc:AlternateContent>
          <mc:Choice Requires="wps">
            <w:drawing>
              <wp:anchor distT="0" distB="0" distL="114300" distR="114300" simplePos="0" relativeHeight="251917312" behindDoc="0" locked="0" layoutInCell="1" allowOverlap="1" wp14:anchorId="27433D3B" wp14:editId="5990C464">
                <wp:simplePos x="0" y="0"/>
                <wp:positionH relativeFrom="column">
                  <wp:posOffset>-1036320</wp:posOffset>
                </wp:positionH>
                <wp:positionV relativeFrom="paragraph">
                  <wp:posOffset>-1162438</wp:posOffset>
                </wp:positionV>
                <wp:extent cx="10431780" cy="1325880"/>
                <wp:effectExtent l="0" t="0" r="26670" b="26670"/>
                <wp:wrapNone/>
                <wp:docPr id="58" name="Wave 58"/>
                <wp:cNvGraphicFramePr/>
                <a:graphic xmlns:a="http://schemas.openxmlformats.org/drawingml/2006/main">
                  <a:graphicData uri="http://schemas.microsoft.com/office/word/2010/wordprocessingShape">
                    <wps:wsp>
                      <wps:cNvSpPr/>
                      <wps:spPr>
                        <a:xfrm>
                          <a:off x="0" y="0"/>
                          <a:ext cx="10431780" cy="1325880"/>
                        </a:xfrm>
                        <a:prstGeom prst="wave">
                          <a:avLst/>
                        </a:prstGeom>
                        <a:pattFill prst="pct90">
                          <a:fgClr>
                            <a:schemeClr val="tx2">
                              <a:lumMod val="75000"/>
                            </a:schemeClr>
                          </a:fgClr>
                          <a:bgClr>
                            <a:schemeClr val="bg1"/>
                          </a:bgClr>
                        </a:patt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D85D9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58" o:spid="_x0000_s1026" type="#_x0000_t64" style="position:absolute;margin-left:-81.6pt;margin-top:-91.55pt;width:821.4pt;height:104.4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" adj="2700" fillcolor="#17365d [2415]" strokecolor="#17365d [2415]" strokeweight="2pt">
                <v:fill r:id="rId14" o:title="" color2="white [3212]" type="pattern"/>
              </v:shape>
            </w:pict>
          </mc:Fallback>
        </mc:AlternateContent>
      </w:r>
      <w:r w:rsidR="00DB5A9A">
        <w:rPr>
          <w:noProof/>
          <w:szCs w:val="20"/>
        </w:rPr>
        <mc:AlternateContent>
          <mc:Choice Requires="wps">
            <w:drawing>
              <wp:anchor distT="0" distB="0" distL="114300" distR="114300" simplePos="0" relativeHeight="251911168" behindDoc="0" locked="0" layoutInCell="1" allowOverlap="1" wp14:anchorId="21CB26DE" wp14:editId="099ED3C4">
                <wp:simplePos x="0" y="0"/>
                <wp:positionH relativeFrom="column">
                  <wp:posOffset>2262572</wp:posOffset>
                </wp:positionH>
                <wp:positionV relativeFrom="paragraph">
                  <wp:posOffset>-283409</wp:posOffset>
                </wp:positionV>
                <wp:extent cx="3468266" cy="6919415"/>
                <wp:effectExtent l="0" t="0" r="18415" b="15240"/>
                <wp:wrapNone/>
                <wp:docPr id="62" name="Rectangle 62"/>
                <wp:cNvGraphicFramePr/>
                <a:graphic xmlns:a="http://schemas.openxmlformats.org/drawingml/2006/main">
                  <a:graphicData uri="http://schemas.microsoft.com/office/word/2010/wordprocessingShape">
                    <wps:wsp>
                      <wps:cNvSpPr/>
                      <wps:spPr>
                        <a:xfrm>
                          <a:off x="0" y="0"/>
                          <a:ext cx="3468266" cy="6919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A3DAB" id="Rectangle 62" o:spid="_x0000_s1026" style="position:absolute;margin-left:178.15pt;margin-top:-22.3pt;width:273.1pt;height:544.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" fillcolor="white [3212]" strokecolor="white [3212]" strokeweight="2pt"/>
            </w:pict>
          </mc:Fallback>
        </mc:AlternateContent>
      </w:r>
      <w:r w:rsidR="00031BAD">
        <w:rPr>
          <w:noProof/>
          <w:szCs w:val="20"/>
        </w:rPr>
        <mc:AlternateContent>
          <mc:Choice Requires="wps">
            <w:drawing>
              <wp:anchor distT="0" distB="0" distL="114300" distR="114300" simplePos="0" relativeHeight="251919360" behindDoc="0" locked="0" layoutInCell="1" allowOverlap="1" wp14:anchorId="2D2EB3C3" wp14:editId="73B30419">
                <wp:simplePos x="0" y="0"/>
                <wp:positionH relativeFrom="column">
                  <wp:posOffset>-910287</wp:posOffset>
                </wp:positionH>
                <wp:positionV relativeFrom="paragraph">
                  <wp:posOffset>-1340751</wp:posOffset>
                </wp:positionV>
                <wp:extent cx="3479800" cy="1229995"/>
                <wp:effectExtent l="0" t="0" r="0" b="825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2299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7A7C15" w14:textId="77777777" w:rsidR="008273D1" w:rsidRPr="007203C5" w:rsidRDefault="008273D1" w:rsidP="001C031C">
                            <w:pPr>
                              <w:pStyle w:val="BodyText02"/>
                              <w:jc w:val="center"/>
                              <w:rPr>
                                <w:rFonts w:ascii="Brush Script MT" w:hAnsi="Brush Script MT" w:cs="David"/>
                                <w:color w:val="FFFFFF" w:themeColor="background1"/>
                                <w:sz w:val="44"/>
                              </w:rPr>
                            </w:pPr>
                          </w:p>
                          <w:p w14:paraId="76F73653" w14:textId="77777777" w:rsidR="008273D1" w:rsidRDefault="008273D1" w:rsidP="001C031C">
                            <w:pPr>
                              <w:pStyle w:val="BodyText02"/>
                              <w:jc w:val="center"/>
                              <w:rPr>
                                <w:rFonts w:ascii="Footlight MT Light" w:hAnsi="Footlight MT Light" w:cs="Mongolian Baiti"/>
                                <w:color w:val="FFFFFF" w:themeColor="background1"/>
                                <w:sz w:val="48"/>
                              </w:rPr>
                            </w:pPr>
                            <w:r w:rsidRPr="001C031C">
                              <w:rPr>
                                <w:rFonts w:ascii="Footlight MT Light" w:hAnsi="Footlight MT Light" w:cs="Mongolian Baiti"/>
                                <w:color w:val="FFFFFF" w:themeColor="background1"/>
                                <w:sz w:val="48"/>
                              </w:rPr>
                              <w:t xml:space="preserve">Giving </w:t>
                            </w:r>
                            <w:r>
                              <w:rPr>
                                <w:rFonts w:ascii="Footlight MT Light" w:hAnsi="Footlight MT Light" w:cs="Mongolian Baiti"/>
                                <w:color w:val="FFFFFF" w:themeColor="background1"/>
                                <w:sz w:val="48"/>
                              </w:rPr>
                              <w:t>Y</w:t>
                            </w:r>
                            <w:r w:rsidRPr="001C031C">
                              <w:rPr>
                                <w:rFonts w:ascii="Footlight MT Light" w:hAnsi="Footlight MT Light" w:cs="Mongolian Baiti"/>
                                <w:color w:val="FFFFFF" w:themeColor="background1"/>
                                <w:sz w:val="48"/>
                              </w:rPr>
                              <w:t xml:space="preserve">ou </w:t>
                            </w:r>
                            <w:r>
                              <w:rPr>
                                <w:rFonts w:ascii="Footlight MT Light" w:hAnsi="Footlight MT Light" w:cs="Mongolian Baiti"/>
                                <w:color w:val="FFFFFF" w:themeColor="background1"/>
                                <w:sz w:val="48"/>
                              </w:rPr>
                              <w:t>M</w:t>
                            </w:r>
                            <w:r w:rsidRPr="001C031C">
                              <w:rPr>
                                <w:rFonts w:ascii="Footlight MT Light" w:hAnsi="Footlight MT Light" w:cs="Mongolian Baiti"/>
                                <w:color w:val="FFFFFF" w:themeColor="background1"/>
                                <w:sz w:val="48"/>
                              </w:rPr>
                              <w:t xml:space="preserve">ore </w:t>
                            </w:r>
                          </w:p>
                          <w:p w14:paraId="04EC025F" w14:textId="77777777" w:rsidR="008273D1" w:rsidRPr="001C031C" w:rsidRDefault="008273D1" w:rsidP="001C031C">
                            <w:pPr>
                              <w:pStyle w:val="BodyText02"/>
                              <w:jc w:val="center"/>
                              <w:rPr>
                                <w:rFonts w:ascii="Footlight MT Light" w:hAnsi="Footlight MT Light" w:cs="Mongolian Baiti"/>
                                <w:color w:val="FFFFFF" w:themeColor="background1"/>
                                <w:sz w:val="48"/>
                              </w:rPr>
                            </w:pPr>
                            <w:r>
                              <w:rPr>
                                <w:rFonts w:ascii="Footlight MT Light" w:hAnsi="Footlight MT Light" w:cs="Mongolian Baiti"/>
                                <w:color w:val="FFFFFF" w:themeColor="background1"/>
                                <w:sz w:val="48"/>
                              </w:rPr>
                              <w:t>R</w:t>
                            </w:r>
                            <w:r w:rsidRPr="001C031C">
                              <w:rPr>
                                <w:rFonts w:ascii="Footlight MT Light" w:hAnsi="Footlight MT Light" w:cs="Mongolian Baiti"/>
                                <w:color w:val="FFFFFF" w:themeColor="background1"/>
                                <w:sz w:val="48"/>
                              </w:rPr>
                              <w:t xml:space="preserve">easons </w:t>
                            </w:r>
                            <w:r>
                              <w:rPr>
                                <w:rFonts w:ascii="Footlight MT Light" w:hAnsi="Footlight MT Light" w:cs="Mongolian Baiti"/>
                                <w:color w:val="FFFFFF" w:themeColor="background1"/>
                                <w:sz w:val="48"/>
                              </w:rPr>
                              <w:t>T</w:t>
                            </w:r>
                            <w:r w:rsidRPr="001C031C">
                              <w:rPr>
                                <w:rFonts w:ascii="Footlight MT Light" w:hAnsi="Footlight MT Light" w:cs="Mongolian Baiti"/>
                                <w:color w:val="FFFFFF" w:themeColor="background1"/>
                                <w:sz w:val="48"/>
                              </w:rPr>
                              <w:t xml:space="preserve">o </w:t>
                            </w:r>
                            <w:r>
                              <w:rPr>
                                <w:rFonts w:ascii="Footlight MT Light" w:hAnsi="Footlight MT Light" w:cs="Mongolian Baiti"/>
                                <w:color w:val="FFFFFF" w:themeColor="background1"/>
                                <w:sz w:val="48"/>
                              </w:rPr>
                              <w:t>S</w:t>
                            </w:r>
                            <w:r w:rsidRPr="001C031C">
                              <w:rPr>
                                <w:rFonts w:ascii="Footlight MT Light" w:hAnsi="Footlight MT Light" w:cs="Mongolian Baiti"/>
                                <w:color w:val="FFFFFF" w:themeColor="background1"/>
                                <w:sz w:val="48"/>
                              </w:rPr>
                              <w:t>mile</w:t>
                            </w:r>
                            <w:r w:rsidRPr="00CC5B0D">
                              <w:rPr>
                                <w:rFonts w:ascii="Times New Roman" w:hAnsi="Times New Roman"/>
                                <w:color w:val="FFFFFF" w:themeColor="background1"/>
                                <w:sz w:val="48"/>
                              </w:rPr>
                              <w:t>!</w:t>
                            </w:r>
                          </w:p>
                          <w:p w14:paraId="6D239F7F" w14:textId="77777777" w:rsidR="008273D1" w:rsidRPr="001C031C" w:rsidRDefault="008273D1" w:rsidP="001C031C">
                            <w:pPr>
                              <w:rPr>
                                <w:color w:val="FFFFFF" w:themeColor="background1"/>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EB3C3" id="_x0000_s1035" type="#_x0000_t202" style="position:absolute;left:0;text-align:left;margin-left:-71.7pt;margin-top:-105.55pt;width:274pt;height:96.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" filled="f" stroked="f">
                <v:textbox>
                  <w:txbxContent>
                    <w:p w14:paraId="757A7C15" w14:textId="77777777" w:rsidR="008273D1" w:rsidRPr="007203C5" w:rsidRDefault="008273D1" w:rsidP="001C031C">
                      <w:pPr>
                        <w:pStyle w:val="BodyText02"/>
                        <w:jc w:val="center"/>
                        <w:rPr>
                          <w:rFonts w:ascii="Brush Script MT" w:hAnsi="Brush Script MT" w:cs="David"/>
                          <w:color w:val="FFFFFF" w:themeColor="background1"/>
                          <w:sz w:val="44"/>
                        </w:rPr>
                      </w:pPr>
                    </w:p>
                    <w:p w14:paraId="76F73653" w14:textId="77777777" w:rsidR="008273D1" w:rsidRDefault="008273D1" w:rsidP="001C031C">
                      <w:pPr>
                        <w:pStyle w:val="BodyText02"/>
                        <w:jc w:val="center"/>
                        <w:rPr>
                          <w:rFonts w:ascii="Footlight MT Light" w:hAnsi="Footlight MT Light" w:cs="Mongolian Baiti"/>
                          <w:color w:val="FFFFFF" w:themeColor="background1"/>
                          <w:sz w:val="48"/>
                        </w:rPr>
                      </w:pPr>
                      <w:r w:rsidRPr="001C031C">
                        <w:rPr>
                          <w:rFonts w:ascii="Footlight MT Light" w:hAnsi="Footlight MT Light" w:cs="Mongolian Baiti"/>
                          <w:color w:val="FFFFFF" w:themeColor="background1"/>
                          <w:sz w:val="48"/>
                        </w:rPr>
                        <w:t xml:space="preserve">Giving </w:t>
                      </w:r>
                      <w:r>
                        <w:rPr>
                          <w:rFonts w:ascii="Footlight MT Light" w:hAnsi="Footlight MT Light" w:cs="Mongolian Baiti"/>
                          <w:color w:val="FFFFFF" w:themeColor="background1"/>
                          <w:sz w:val="48"/>
                        </w:rPr>
                        <w:t>Y</w:t>
                      </w:r>
                      <w:r w:rsidRPr="001C031C">
                        <w:rPr>
                          <w:rFonts w:ascii="Footlight MT Light" w:hAnsi="Footlight MT Light" w:cs="Mongolian Baiti"/>
                          <w:color w:val="FFFFFF" w:themeColor="background1"/>
                          <w:sz w:val="48"/>
                        </w:rPr>
                        <w:t xml:space="preserve">ou </w:t>
                      </w:r>
                      <w:r>
                        <w:rPr>
                          <w:rFonts w:ascii="Footlight MT Light" w:hAnsi="Footlight MT Light" w:cs="Mongolian Baiti"/>
                          <w:color w:val="FFFFFF" w:themeColor="background1"/>
                          <w:sz w:val="48"/>
                        </w:rPr>
                        <w:t>M</w:t>
                      </w:r>
                      <w:r w:rsidRPr="001C031C">
                        <w:rPr>
                          <w:rFonts w:ascii="Footlight MT Light" w:hAnsi="Footlight MT Light" w:cs="Mongolian Baiti"/>
                          <w:color w:val="FFFFFF" w:themeColor="background1"/>
                          <w:sz w:val="48"/>
                        </w:rPr>
                        <w:t xml:space="preserve">ore </w:t>
                      </w:r>
                    </w:p>
                    <w:p w14:paraId="04EC025F" w14:textId="77777777" w:rsidR="008273D1" w:rsidRPr="001C031C" w:rsidRDefault="008273D1" w:rsidP="001C031C">
                      <w:pPr>
                        <w:pStyle w:val="BodyText02"/>
                        <w:jc w:val="center"/>
                        <w:rPr>
                          <w:rFonts w:ascii="Footlight MT Light" w:hAnsi="Footlight MT Light" w:cs="Mongolian Baiti"/>
                          <w:color w:val="FFFFFF" w:themeColor="background1"/>
                          <w:sz w:val="48"/>
                        </w:rPr>
                      </w:pPr>
                      <w:r>
                        <w:rPr>
                          <w:rFonts w:ascii="Footlight MT Light" w:hAnsi="Footlight MT Light" w:cs="Mongolian Baiti"/>
                          <w:color w:val="FFFFFF" w:themeColor="background1"/>
                          <w:sz w:val="48"/>
                        </w:rPr>
                        <w:t>R</w:t>
                      </w:r>
                      <w:r w:rsidRPr="001C031C">
                        <w:rPr>
                          <w:rFonts w:ascii="Footlight MT Light" w:hAnsi="Footlight MT Light" w:cs="Mongolian Baiti"/>
                          <w:color w:val="FFFFFF" w:themeColor="background1"/>
                          <w:sz w:val="48"/>
                        </w:rPr>
                        <w:t xml:space="preserve">easons </w:t>
                      </w:r>
                      <w:r>
                        <w:rPr>
                          <w:rFonts w:ascii="Footlight MT Light" w:hAnsi="Footlight MT Light" w:cs="Mongolian Baiti"/>
                          <w:color w:val="FFFFFF" w:themeColor="background1"/>
                          <w:sz w:val="48"/>
                        </w:rPr>
                        <w:t>T</w:t>
                      </w:r>
                      <w:r w:rsidRPr="001C031C">
                        <w:rPr>
                          <w:rFonts w:ascii="Footlight MT Light" w:hAnsi="Footlight MT Light" w:cs="Mongolian Baiti"/>
                          <w:color w:val="FFFFFF" w:themeColor="background1"/>
                          <w:sz w:val="48"/>
                        </w:rPr>
                        <w:t xml:space="preserve">o </w:t>
                      </w:r>
                      <w:r>
                        <w:rPr>
                          <w:rFonts w:ascii="Footlight MT Light" w:hAnsi="Footlight MT Light" w:cs="Mongolian Baiti"/>
                          <w:color w:val="FFFFFF" w:themeColor="background1"/>
                          <w:sz w:val="48"/>
                        </w:rPr>
                        <w:t>S</w:t>
                      </w:r>
                      <w:r w:rsidRPr="001C031C">
                        <w:rPr>
                          <w:rFonts w:ascii="Footlight MT Light" w:hAnsi="Footlight MT Light" w:cs="Mongolian Baiti"/>
                          <w:color w:val="FFFFFF" w:themeColor="background1"/>
                          <w:sz w:val="48"/>
                        </w:rPr>
                        <w:t>mile</w:t>
                      </w:r>
                      <w:r w:rsidRPr="00CC5B0D">
                        <w:rPr>
                          <w:rFonts w:ascii="Times New Roman" w:hAnsi="Times New Roman"/>
                          <w:color w:val="FFFFFF" w:themeColor="background1"/>
                          <w:sz w:val="48"/>
                        </w:rPr>
                        <w:t>!</w:t>
                      </w:r>
                    </w:p>
                    <w:p w14:paraId="6D239F7F" w14:textId="77777777" w:rsidR="008273D1" w:rsidRPr="001C031C" w:rsidRDefault="008273D1" w:rsidP="001C031C">
                      <w:pPr>
                        <w:rPr>
                          <w:color w:val="FFFFFF" w:themeColor="background1"/>
                          <w:sz w:val="28"/>
                        </w:rPr>
                      </w:pPr>
                    </w:p>
                  </w:txbxContent>
                </v:textbox>
              </v:shape>
            </w:pict>
          </mc:Fallback>
        </mc:AlternateContent>
      </w:r>
      <w:r w:rsidR="00742DC9">
        <w:rPr>
          <w:noProof/>
          <w:szCs w:val="20"/>
        </w:rPr>
        <mc:AlternateContent>
          <mc:Choice Requires="wps">
            <w:drawing>
              <wp:anchor distT="0" distB="0" distL="114300" distR="114300" simplePos="0" relativeHeight="251857920" behindDoc="0" locked="0" layoutInCell="1" allowOverlap="1" wp14:anchorId="35B11F21" wp14:editId="67040C21">
                <wp:simplePos x="0" y="0"/>
                <wp:positionH relativeFrom="column">
                  <wp:posOffset>-914400</wp:posOffset>
                </wp:positionH>
                <wp:positionV relativeFrom="paragraph">
                  <wp:posOffset>6472451</wp:posOffset>
                </wp:positionV>
                <wp:extent cx="10112991" cy="313368"/>
                <wp:effectExtent l="0" t="0" r="3175" b="0"/>
                <wp:wrapNone/>
                <wp:docPr id="34" name="Rectangle 34"/>
                <wp:cNvGraphicFramePr/>
                <a:graphic xmlns:a="http://schemas.openxmlformats.org/drawingml/2006/main">
                  <a:graphicData uri="http://schemas.microsoft.com/office/word/2010/wordprocessingShape">
                    <wps:wsp>
                      <wps:cNvSpPr/>
                      <wps:spPr>
                        <a:xfrm>
                          <a:off x="0" y="0"/>
                          <a:ext cx="10112991" cy="3133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ECAB2" id="Rectangle 34" o:spid="_x0000_s1026" style="position:absolute;margin-left:-1in;margin-top:509.65pt;width:796.3pt;height:2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" fillcolor="white [3212]" stroked="f" strokeweight="2pt"/>
            </w:pict>
          </mc:Fallback>
        </mc:AlternateContent>
      </w:r>
      <w:r w:rsidR="00742DC9">
        <w:rPr>
          <w:noProof/>
          <w:szCs w:val="20"/>
        </w:rPr>
        <mc:AlternateContent>
          <mc:Choice Requires="wps">
            <w:drawing>
              <wp:anchor distT="0" distB="0" distL="114300" distR="114300" simplePos="0" relativeHeight="251856896" behindDoc="0" locked="0" layoutInCell="1" allowOverlap="1" wp14:anchorId="21523158" wp14:editId="693BD143">
                <wp:simplePos x="0" y="0"/>
                <wp:positionH relativeFrom="column">
                  <wp:posOffset>-1042670</wp:posOffset>
                </wp:positionH>
                <wp:positionV relativeFrom="paragraph">
                  <wp:posOffset>-1005840</wp:posOffset>
                </wp:positionV>
                <wp:extent cx="286385" cy="7914640"/>
                <wp:effectExtent l="0" t="0" r="18415" b="10160"/>
                <wp:wrapNone/>
                <wp:docPr id="703" name="Rectangle 703"/>
                <wp:cNvGraphicFramePr/>
                <a:graphic xmlns:a="http://schemas.openxmlformats.org/drawingml/2006/main">
                  <a:graphicData uri="http://schemas.microsoft.com/office/word/2010/wordprocessingShape">
                    <wps:wsp>
                      <wps:cNvSpPr/>
                      <wps:spPr>
                        <a:xfrm>
                          <a:off x="0" y="0"/>
                          <a:ext cx="286385" cy="791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F2ABB" id="Rectangle 703" o:spid="_x0000_s1026" style="position:absolute;margin-left:-82.1pt;margin-top:-79.2pt;width:22.55pt;height:623.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" fillcolor="white [3212]" strokecolor="white [3212]" strokeweight="2pt"/>
            </w:pict>
          </mc:Fallback>
        </mc:AlternateContent>
      </w:r>
      <w:r w:rsidR="00716C2A">
        <w:rPr>
          <w:noProof/>
          <w:szCs w:val="20"/>
        </w:rPr>
        <mc:AlternateContent>
          <mc:Choice Requires="wps">
            <w:drawing>
              <wp:anchor distT="0" distB="0" distL="114300" distR="114300" simplePos="0" relativeHeight="251853824" behindDoc="0" locked="0" layoutInCell="1" allowOverlap="1" wp14:anchorId="36D7DE71" wp14:editId="127D6C7F">
                <wp:simplePos x="0" y="0"/>
                <wp:positionH relativeFrom="column">
                  <wp:posOffset>-914400</wp:posOffset>
                </wp:positionH>
                <wp:positionV relativeFrom="paragraph">
                  <wp:posOffset>-1333803</wp:posOffset>
                </wp:positionV>
                <wp:extent cx="10191750" cy="337185"/>
                <wp:effectExtent l="0" t="0" r="19050" b="24765"/>
                <wp:wrapNone/>
                <wp:docPr id="701" name="Rectangle 701"/>
                <wp:cNvGraphicFramePr/>
                <a:graphic xmlns:a="http://schemas.openxmlformats.org/drawingml/2006/main">
                  <a:graphicData uri="http://schemas.microsoft.com/office/word/2010/wordprocessingShape">
                    <wps:wsp>
                      <wps:cNvSpPr/>
                      <wps:spPr>
                        <a:xfrm>
                          <a:off x="0" y="0"/>
                          <a:ext cx="10191750" cy="3371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0CE87" id="Rectangle 701" o:spid="_x0000_s1026" style="position:absolute;margin-left:-1in;margin-top:-105pt;width:802.5pt;height:26.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" fillcolor="white [3212]" strokecolor="white [3212]" strokeweight="2pt"/>
            </w:pict>
          </mc:Fallback>
        </mc:AlternateContent>
      </w:r>
      <w:r w:rsidR="00716C2A">
        <w:rPr>
          <w:noProof/>
          <w:szCs w:val="20"/>
        </w:rPr>
        <mc:AlternateContent>
          <mc:Choice Requires="wps">
            <w:drawing>
              <wp:anchor distT="0" distB="0" distL="114300" distR="114300" simplePos="0" relativeHeight="251854848" behindDoc="0" locked="0" layoutInCell="1" allowOverlap="1" wp14:anchorId="70B7F6A3" wp14:editId="5C7DB563">
                <wp:simplePos x="0" y="0"/>
                <wp:positionH relativeFrom="column">
                  <wp:posOffset>9007162</wp:posOffset>
                </wp:positionH>
                <wp:positionV relativeFrom="paragraph">
                  <wp:posOffset>-1008076</wp:posOffset>
                </wp:positionV>
                <wp:extent cx="286603" cy="7915238"/>
                <wp:effectExtent l="0" t="0" r="18415" b="10160"/>
                <wp:wrapNone/>
                <wp:docPr id="702" name="Rectangle 702"/>
                <wp:cNvGraphicFramePr/>
                <a:graphic xmlns:a="http://schemas.openxmlformats.org/drawingml/2006/main">
                  <a:graphicData uri="http://schemas.microsoft.com/office/word/2010/wordprocessingShape">
                    <wps:wsp>
                      <wps:cNvSpPr/>
                      <wps:spPr>
                        <a:xfrm>
                          <a:off x="0" y="0"/>
                          <a:ext cx="286603" cy="79152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94A7" id="Rectangle 702" o:spid="_x0000_s1026" style="position:absolute;margin-left:709.25pt;margin-top:-79.4pt;width:22.55pt;height:623.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" fillcolor="white [3212]" strokecolor="white [3212]" strokeweight="2pt"/>
            </w:pict>
          </mc:Fallback>
        </mc:AlternateContent>
      </w:r>
      <w:r w:rsidR="00EE60F1">
        <w:rPr>
          <w:noProof/>
          <w:color w:val="000000" w:themeColor="text1"/>
        </w:rPr>
        <w:drawing>
          <wp:anchor distT="0" distB="0" distL="114300" distR="114300" simplePos="0" relativeHeight="251912192" behindDoc="0" locked="0" layoutInCell="1" allowOverlap="1" wp14:anchorId="5DA47FA3" wp14:editId="0AC186E8">
            <wp:simplePos x="0" y="0"/>
            <wp:positionH relativeFrom="column">
              <wp:posOffset>3138985</wp:posOffset>
            </wp:positionH>
            <wp:positionV relativeFrom="paragraph">
              <wp:posOffset>549322</wp:posOffset>
            </wp:positionV>
            <wp:extent cx="1774209" cy="11833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BI_LOGO_HORIZ(300dpi)_Color.jpg"/>
                    <pic:cNvPicPr/>
                  </pic:nvPicPr>
                  <pic:blipFill rotWithShape="1">
                    <a:blip r:embed="rId15">
                      <a:extLst>
                        <a:ext uri="{28A0092B-C50C-407E-A947-70E740481C1C}">
                          <a14:useLocalDpi xmlns:a14="http://schemas.microsoft.com/office/drawing/2010/main" val="0"/>
                        </a:ext>
                      </a:extLst>
                    </a:blip>
                    <a:srcRect l="43232"/>
                    <a:stretch/>
                  </pic:blipFill>
                  <pic:spPr bwMode="auto">
                    <a:xfrm>
                      <a:off x="0" y="0"/>
                      <a:ext cx="1776991" cy="11852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E60F1">
        <w:rPr>
          <w:noProof/>
          <w:color w:val="000000" w:themeColor="text1"/>
        </w:rPr>
        <w:drawing>
          <wp:anchor distT="0" distB="0" distL="114300" distR="114300" simplePos="0" relativeHeight="251920384" behindDoc="0" locked="0" layoutInCell="1" allowOverlap="1" wp14:anchorId="3D611AF8" wp14:editId="515467C5">
            <wp:simplePos x="0" y="0"/>
            <wp:positionH relativeFrom="column">
              <wp:posOffset>3138805</wp:posOffset>
            </wp:positionH>
            <wp:positionV relativeFrom="paragraph">
              <wp:posOffset>-883920</wp:posOffset>
            </wp:positionV>
            <wp:extent cx="1869440" cy="159639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BI_LOGO_VERT(300dpi)_Color.jpg"/>
                    <pic:cNvPicPr/>
                  </pic:nvPicPr>
                  <pic:blipFill rotWithShape="1">
                    <a:blip r:embed="rId16" cstate="print">
                      <a:extLst>
                        <a:ext uri="{BEBA8EAE-BF5A-486C-A8C5-ECC9F3942E4B}">
                          <a14:imgProps xmlns:a14="http://schemas.microsoft.com/office/drawing/2010/main">
                            <a14:imgLayer r:embed="rId17">
                              <a14:imgEffect>
                                <a14:backgroundRemoval t="0" b="65378" l="0" r="100000">
                                  <a14:foregroundMark x1="31486" y1="5017" x2="31486" y2="5017"/>
                                  <a14:foregroundMark x1="67184" y1="8863" x2="67184" y2="8863"/>
                                  <a14:foregroundMark x1="31486" y1="21405" x2="31486" y2="21405"/>
                                  <a14:foregroundMark x1="32151" y1="20401" x2="48115" y2="13712"/>
                                  <a14:foregroundMark x1="49002" y1="13712" x2="68514" y2="20903"/>
                                  <a14:foregroundMark x1="67184" y1="22575" x2="30599" y2="40134"/>
                                  <a14:foregroundMark x1="30599" y1="41304" x2="45233" y2="48997"/>
                                  <a14:foregroundMark x1="44568" y1="49498" x2="64967" y2="45652"/>
                                  <a14:foregroundMark x1="14634" y1="26421" x2="14634" y2="26421"/>
                                  <a14:foregroundMark x1="13969" y1="25251" x2="29268" y2="8194"/>
                                  <a14:foregroundMark x1="30599" y1="8863" x2="47450" y2="3846"/>
                                  <a14:foregroundMark x1="47450" y1="5017" x2="64967" y2="5518"/>
                                  <a14:foregroundMark x1="70732" y1="9866" x2="69401" y2="9365"/>
                                  <a14:foregroundMark x1="72284" y1="10535" x2="85366" y2="23579"/>
                                  <a14:foregroundMark x1="86031" y1="26421" x2="86031" y2="35786"/>
                                  <a14:foregroundMark x1="85366" y1="38462" x2="80931" y2="45151"/>
                                  <a14:foregroundMark x1="80266" y1="47826" x2="67849" y2="55017"/>
                                  <a14:foregroundMark x1="65632" y1="55518" x2="50998" y2="58863"/>
                                  <a14:foregroundMark x1="27051" y1="52341" x2="27051" y2="52341"/>
                                  <a14:foregroundMark x1="27051" y1="31940" x2="32816" y2="21405"/>
                                  <a14:foregroundMark x1="73614" y1="32441" x2="86918" y2="30769"/>
                                </a14:backgroundRemoval>
                              </a14:imgEffect>
                            </a14:imgLayer>
                          </a14:imgProps>
                        </a:ext>
                        <a:ext uri="{28A0092B-C50C-407E-A947-70E740481C1C}">
                          <a14:useLocalDpi xmlns:a14="http://schemas.microsoft.com/office/drawing/2010/main" val="0"/>
                        </a:ext>
                      </a:extLst>
                    </a:blip>
                    <a:srcRect b="35635"/>
                    <a:stretch/>
                  </pic:blipFill>
                  <pic:spPr bwMode="auto">
                    <a:xfrm>
                      <a:off x="0" y="0"/>
                      <a:ext cx="1869440" cy="1596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44DF6">
        <w:rPr>
          <w:noProof/>
          <w:color w:val="0000FF"/>
        </w:rPr>
        <mc:AlternateContent>
          <mc:Choice Requires="wps">
            <w:drawing>
              <wp:anchor distT="0" distB="0" distL="114300" distR="114300" simplePos="0" relativeHeight="251743232" behindDoc="0" locked="0" layoutInCell="1" allowOverlap="1" wp14:anchorId="2E1DDBF1" wp14:editId="4A8B6B31">
                <wp:simplePos x="0" y="0"/>
                <wp:positionH relativeFrom="column">
                  <wp:posOffset>3874135</wp:posOffset>
                </wp:positionH>
                <wp:positionV relativeFrom="paragraph">
                  <wp:posOffset>3807460</wp:posOffset>
                </wp:positionV>
                <wp:extent cx="163195" cy="135890"/>
                <wp:effectExtent l="38100" t="19050" r="46355" b="35560"/>
                <wp:wrapNone/>
                <wp:docPr id="29" name="5-Point Star 29"/>
                <wp:cNvGraphicFramePr/>
                <a:graphic xmlns:a="http://schemas.openxmlformats.org/drawingml/2006/main">
                  <a:graphicData uri="http://schemas.microsoft.com/office/word/2010/wordprocessingShape">
                    <wps:wsp>
                      <wps:cNvSpPr/>
                      <wps:spPr>
                        <a:xfrm flipV="1">
                          <a:off x="0" y="0"/>
                          <a:ext cx="163195" cy="13589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4DE7" id="5-Point Star 29" o:spid="_x0000_s1026" style="position:absolute;margin-left:305.05pt;margin-top:299.8pt;width:12.85pt;height:10.7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195,1358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" path="m,51905r62335,1l81598,r19262,51906l163195,51905,112764,83984r19263,51906l81598,103810,31168,135890,50431,83984,,51905xe" fillcolor="yellow" strokecolor="yellow" strokeweight="2pt">
                <v:path arrowok="t" o:connecttype="custom" o:connectlocs="0,51905;62335,51906;81598,0;100860,51906;163195,51905;112764,83984;132027,135890;81598,103810;31168,135890;50431,83984;0,51905" o:connectangles="0,0,0,0,0,0,0,0,0,0,0"/>
              </v:shape>
            </w:pict>
          </mc:Fallback>
        </mc:AlternateContent>
      </w:r>
      <w:r w:rsidR="001C031C">
        <w:rPr>
          <w:noProof/>
          <w:szCs w:val="20"/>
        </w:rPr>
        <mc:AlternateContent>
          <mc:Choice Requires="wps">
            <w:drawing>
              <wp:anchor distT="0" distB="0" distL="114300" distR="114300" simplePos="0" relativeHeight="251806720" behindDoc="0" locked="0" layoutInCell="1" allowOverlap="1" wp14:anchorId="619C0AF2" wp14:editId="3A5CBF14">
                <wp:simplePos x="0" y="0"/>
                <wp:positionH relativeFrom="margin">
                  <wp:align>center</wp:align>
                </wp:positionH>
                <wp:positionV relativeFrom="paragraph">
                  <wp:posOffset>6117590</wp:posOffset>
                </wp:positionV>
                <wp:extent cx="3168044" cy="374015"/>
                <wp:effectExtent l="0" t="0" r="0" b="6985"/>
                <wp:wrapNone/>
                <wp:docPr id="6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44" cy="3740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95E4FA" w14:textId="77777777" w:rsidR="008273D1" w:rsidRPr="00741DC0" w:rsidRDefault="008273D1" w:rsidP="007025CF">
                            <w:pPr>
                              <w:pStyle w:val="BodyText02"/>
                              <w:jc w:val="center"/>
                              <w:rPr>
                                <w:rFonts w:ascii="Californian FB" w:hAnsi="Californian FB" w:cs="David"/>
                                <w:b/>
                                <w:color w:val="EEECE1" w:themeColor="background2"/>
                                <w:sz w:val="32"/>
                              </w:rPr>
                            </w:pPr>
                            <w:r w:rsidRPr="007025CF">
                              <w:rPr>
                                <w:rFonts w:ascii="Californian FB" w:hAnsi="Californian FB" w:cs="David"/>
                                <w:b/>
                                <w:color w:val="auto"/>
                                <w:sz w:val="32"/>
                              </w:rPr>
                              <w:t>www.zimbidental.com</w:t>
                            </w:r>
                            <w:r>
                              <w:rPr>
                                <w:rFonts w:ascii="Californian FB" w:hAnsi="Californian FB" w:cs="David"/>
                                <w:b/>
                                <w:noProof/>
                                <w:color w:val="EEECE1" w:themeColor="background2"/>
                                <w:sz w:val="32"/>
                              </w:rPr>
                              <w:drawing>
                                <wp:inline distT="0" distB="0" distL="0" distR="0" wp14:anchorId="4CE9E1AB" wp14:editId="43832E58">
                                  <wp:extent cx="3268980" cy="11333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980" cy="1133363"/>
                                          </a:xfrm>
                                          <a:prstGeom prst="rect">
                                            <a:avLst/>
                                          </a:prstGeom>
                                          <a:noFill/>
                                          <a:ln>
                                            <a:noFill/>
                                          </a:ln>
                                        </pic:spPr>
                                      </pic:pic>
                                    </a:graphicData>
                                  </a:graphic>
                                </wp:inline>
                              </w:drawing>
                            </w:r>
                            <w:r>
                              <w:rPr>
                                <w:rFonts w:ascii="Californian FB" w:hAnsi="Californian FB" w:cs="David"/>
                                <w:b/>
                                <w:noProof/>
                                <w:color w:val="EEECE1" w:themeColor="background2"/>
                                <w:sz w:val="32"/>
                              </w:rPr>
                              <w:drawing>
                                <wp:inline distT="0" distB="0" distL="0" distR="0" wp14:anchorId="1A95BBEA" wp14:editId="7D56C098">
                                  <wp:extent cx="3268980" cy="11333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980" cy="1133363"/>
                                          </a:xfrm>
                                          <a:prstGeom prst="rect">
                                            <a:avLst/>
                                          </a:prstGeom>
                                          <a:noFill/>
                                          <a:ln>
                                            <a:noFill/>
                                          </a:ln>
                                        </pic:spPr>
                                      </pic:pic>
                                    </a:graphicData>
                                  </a:graphic>
                                </wp:inline>
                              </w:drawing>
                            </w:r>
                            <w:r w:rsidRPr="00741DC0">
                              <w:rPr>
                                <w:rFonts w:ascii="Californian FB" w:hAnsi="Californian FB" w:cs="David"/>
                                <w:b/>
                                <w:color w:val="EEECE1" w:themeColor="background2"/>
                                <w:sz w:val="32"/>
                              </w:rPr>
                              <w:t>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C0AF2" id="_x0000_s1036" type="#_x0000_t202" style="position:absolute;left:0;text-align:left;margin-left:0;margin-top:481.7pt;width:249.45pt;height:29.45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" filled="f" stroked="f">
                <v:textbox>
                  <w:txbxContent>
                    <w:p w14:paraId="5195E4FA" w14:textId="77777777" w:rsidR="008273D1" w:rsidRPr="00741DC0" w:rsidRDefault="008273D1" w:rsidP="007025CF">
                      <w:pPr>
                        <w:pStyle w:val="BodyText02"/>
                        <w:jc w:val="center"/>
                        <w:rPr>
                          <w:rFonts w:ascii="Californian FB" w:hAnsi="Californian FB" w:cs="David"/>
                          <w:b/>
                          <w:color w:val="EEECE1" w:themeColor="background2"/>
                          <w:sz w:val="32"/>
                        </w:rPr>
                      </w:pPr>
                      <w:r w:rsidRPr="007025CF">
                        <w:rPr>
                          <w:rFonts w:ascii="Californian FB" w:hAnsi="Californian FB" w:cs="David"/>
                          <w:b/>
                          <w:color w:val="auto"/>
                          <w:sz w:val="32"/>
                        </w:rPr>
                        <w:t>www.zimbidental.com</w:t>
                      </w:r>
                      <w:r>
                        <w:rPr>
                          <w:rFonts w:ascii="Californian FB" w:hAnsi="Californian FB" w:cs="David"/>
                          <w:b/>
                          <w:noProof/>
                          <w:color w:val="EEECE1" w:themeColor="background2"/>
                          <w:sz w:val="32"/>
                        </w:rPr>
                        <w:drawing>
                          <wp:inline distT="0" distB="0" distL="0" distR="0" wp14:anchorId="4CE9E1AB" wp14:editId="43832E58">
                            <wp:extent cx="3268980" cy="11333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980" cy="1133363"/>
                                    </a:xfrm>
                                    <a:prstGeom prst="rect">
                                      <a:avLst/>
                                    </a:prstGeom>
                                    <a:noFill/>
                                    <a:ln>
                                      <a:noFill/>
                                    </a:ln>
                                  </pic:spPr>
                                </pic:pic>
                              </a:graphicData>
                            </a:graphic>
                          </wp:inline>
                        </w:drawing>
                      </w:r>
                      <w:r>
                        <w:rPr>
                          <w:rFonts w:ascii="Californian FB" w:hAnsi="Californian FB" w:cs="David"/>
                          <w:b/>
                          <w:noProof/>
                          <w:color w:val="EEECE1" w:themeColor="background2"/>
                          <w:sz w:val="32"/>
                        </w:rPr>
                        <w:drawing>
                          <wp:inline distT="0" distB="0" distL="0" distR="0" wp14:anchorId="1A95BBEA" wp14:editId="7D56C098">
                            <wp:extent cx="3268980" cy="11333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980" cy="1133363"/>
                                    </a:xfrm>
                                    <a:prstGeom prst="rect">
                                      <a:avLst/>
                                    </a:prstGeom>
                                    <a:noFill/>
                                    <a:ln>
                                      <a:noFill/>
                                    </a:ln>
                                  </pic:spPr>
                                </pic:pic>
                              </a:graphicData>
                            </a:graphic>
                          </wp:inline>
                        </w:drawing>
                      </w:r>
                      <w:r w:rsidRPr="00741DC0">
                        <w:rPr>
                          <w:rFonts w:ascii="Californian FB" w:hAnsi="Californian FB" w:cs="David"/>
                          <w:b/>
                          <w:color w:val="EEECE1" w:themeColor="background2"/>
                          <w:sz w:val="32"/>
                        </w:rPr>
                        <w:t>l.com</w:t>
                      </w:r>
                    </w:p>
                  </w:txbxContent>
                </v:textbox>
                <w10:wrap anchorx="margin"/>
              </v:shape>
            </w:pict>
          </mc:Fallback>
        </mc:AlternateContent>
      </w:r>
      <w:r w:rsidR="00827BAA">
        <w:rPr>
          <w:noProof/>
        </w:rPr>
        <w:drawing>
          <wp:anchor distT="0" distB="0" distL="114300" distR="114300" simplePos="0" relativeHeight="251742208" behindDoc="0" locked="0" layoutInCell="1" allowOverlap="1" wp14:anchorId="131B41F4" wp14:editId="17BDDF65">
            <wp:simplePos x="0" y="0"/>
            <wp:positionH relativeFrom="column">
              <wp:posOffset>-448310</wp:posOffset>
            </wp:positionH>
            <wp:positionV relativeFrom="paragraph">
              <wp:posOffset>-209550</wp:posOffset>
            </wp:positionV>
            <wp:extent cx="2564765" cy="6673850"/>
            <wp:effectExtent l="63500" t="0" r="89535"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46799B" w:rsidRPr="00BF5FD6">
        <w:rPr>
          <w:noProof/>
          <w:color w:val="FFFFFF" w:themeColor="background1"/>
        </w:rPr>
        <mc:AlternateContent>
          <mc:Choice Requires="wps">
            <w:drawing>
              <wp:anchor distT="0" distB="0" distL="114300" distR="114300" simplePos="0" relativeHeight="251740160" behindDoc="0" locked="0" layoutInCell="1" allowOverlap="1" wp14:anchorId="6A2FF08B" wp14:editId="4C2BEFF1">
                <wp:simplePos x="0" y="0"/>
                <wp:positionH relativeFrom="column">
                  <wp:posOffset>-995680</wp:posOffset>
                </wp:positionH>
                <wp:positionV relativeFrom="paragraph">
                  <wp:posOffset>3919855</wp:posOffset>
                </wp:positionV>
                <wp:extent cx="6769100" cy="2853055"/>
                <wp:effectExtent l="0" t="0" r="12700" b="23495"/>
                <wp:wrapNone/>
                <wp:docPr id="28" name="Rectangle 28"/>
                <wp:cNvGraphicFramePr/>
                <a:graphic xmlns:a="http://schemas.openxmlformats.org/drawingml/2006/main">
                  <a:graphicData uri="http://schemas.microsoft.com/office/word/2010/wordprocessingShape">
                    <wps:wsp>
                      <wps:cNvSpPr/>
                      <wps:spPr>
                        <a:xfrm>
                          <a:off x="0" y="0"/>
                          <a:ext cx="6769100" cy="28530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A0B1E" id="Rectangle 28" o:spid="_x0000_s1026" style="position:absolute;margin-left:-78.4pt;margin-top:308.65pt;width:533pt;height:224.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" fillcolor="white [3212]" strokecolor="white [3212]" strokeweight="2pt"/>
            </w:pict>
          </mc:Fallback>
        </mc:AlternateContent>
      </w:r>
      <w:r w:rsidR="003D57CE">
        <w:rPr>
          <w:noProof/>
          <w:szCs w:val="20"/>
        </w:rPr>
        <mc:AlternateContent>
          <mc:Choice Requires="wps">
            <w:drawing>
              <wp:anchor distT="0" distB="0" distL="114300" distR="114300" simplePos="0" relativeHeight="251759616" behindDoc="0" locked="0" layoutInCell="1" allowOverlap="1" wp14:anchorId="4CA0DC86" wp14:editId="5238D0B4">
                <wp:simplePos x="0" y="0"/>
                <wp:positionH relativeFrom="column">
                  <wp:posOffset>5842635</wp:posOffset>
                </wp:positionH>
                <wp:positionV relativeFrom="paragraph">
                  <wp:posOffset>6706870</wp:posOffset>
                </wp:positionV>
                <wp:extent cx="3291205" cy="628650"/>
                <wp:effectExtent l="0" t="0" r="23495" b="19050"/>
                <wp:wrapNone/>
                <wp:docPr id="292" name="Wave 292"/>
                <wp:cNvGraphicFramePr/>
                <a:graphic xmlns:a="http://schemas.openxmlformats.org/drawingml/2006/main">
                  <a:graphicData uri="http://schemas.microsoft.com/office/word/2010/wordprocessingShape">
                    <wps:wsp>
                      <wps:cNvSpPr/>
                      <wps:spPr>
                        <a:xfrm>
                          <a:off x="0" y="0"/>
                          <a:ext cx="3291205" cy="62865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82FCC8" id="Wave 292" o:spid="_x0000_s1026" type="#_x0000_t64" style="position:absolute;margin-left:460.05pt;margin-top:528.1pt;width:259.15pt;height:49.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" adj="2700" fillcolor="#4f81bd [3204]" strokecolor="#243f60 [1604]" strokeweight="2pt"/>
            </w:pict>
          </mc:Fallback>
        </mc:AlternateContent>
      </w:r>
      <w:r w:rsidR="00AA13EF">
        <w:rPr>
          <w:noProof/>
        </w:rPr>
        <mc:AlternateContent>
          <mc:Choice Requires="wps">
            <w:drawing>
              <wp:anchor distT="0" distB="0" distL="114300" distR="114300" simplePos="0" relativeHeight="251751424" behindDoc="0" locked="0" layoutInCell="1" allowOverlap="1" wp14:anchorId="68AB62EE" wp14:editId="11FF20A0">
                <wp:simplePos x="0" y="0"/>
                <wp:positionH relativeFrom="column">
                  <wp:posOffset>-1038860</wp:posOffset>
                </wp:positionH>
                <wp:positionV relativeFrom="paragraph">
                  <wp:posOffset>-1433137</wp:posOffset>
                </wp:positionV>
                <wp:extent cx="10557164" cy="678815"/>
                <wp:effectExtent l="0" t="0" r="15875" b="26035"/>
                <wp:wrapNone/>
                <wp:docPr id="57" name="Wave 57"/>
                <wp:cNvGraphicFramePr/>
                <a:graphic xmlns:a="http://schemas.openxmlformats.org/drawingml/2006/main">
                  <a:graphicData uri="http://schemas.microsoft.com/office/word/2010/wordprocessingShape">
                    <wps:wsp>
                      <wps:cNvSpPr/>
                      <wps:spPr>
                        <a:xfrm>
                          <a:off x="0" y="0"/>
                          <a:ext cx="10557164" cy="678815"/>
                        </a:xfrm>
                        <a:prstGeom prst="wav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884C3" id="Wave 57" o:spid="_x0000_s1026" type="#_x0000_t64" style="position:absolute;margin-left:-81.8pt;margin-top:-112.85pt;width:831.25pt;height:5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" adj="2700" fillcolor="white [3212]" strokecolor="white [3212]" strokeweight="2pt"/>
            </w:pict>
          </mc:Fallback>
        </mc:AlternateContent>
      </w:r>
      <w:r w:rsidR="00AA13EF">
        <w:rPr>
          <w:noProof/>
        </w:rPr>
        <mc:AlternateContent>
          <mc:Choice Requires="wps">
            <w:drawing>
              <wp:anchor distT="0" distB="0" distL="114300" distR="114300" simplePos="0" relativeHeight="251750400" behindDoc="0" locked="0" layoutInCell="1" allowOverlap="1" wp14:anchorId="03935DA4" wp14:editId="477C02F1">
                <wp:simplePos x="0" y="0"/>
                <wp:positionH relativeFrom="column">
                  <wp:posOffset>5652655</wp:posOffset>
                </wp:positionH>
                <wp:positionV relativeFrom="paragraph">
                  <wp:posOffset>4454236</wp:posOffset>
                </wp:positionV>
                <wp:extent cx="124633" cy="1149928"/>
                <wp:effectExtent l="0" t="0" r="27940" b="12700"/>
                <wp:wrapNone/>
                <wp:docPr id="49" name="Rectangle 49"/>
                <wp:cNvGraphicFramePr/>
                <a:graphic xmlns:a="http://schemas.openxmlformats.org/drawingml/2006/main">
                  <a:graphicData uri="http://schemas.microsoft.com/office/word/2010/wordprocessingShape">
                    <wps:wsp>
                      <wps:cNvSpPr/>
                      <wps:spPr>
                        <a:xfrm>
                          <a:off x="0" y="0"/>
                          <a:ext cx="124633" cy="11499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7FE99" id="Rectangle 49" o:spid="_x0000_s1026" style="position:absolute;margin-left:445.1pt;margin-top:350.75pt;width:9.8pt;height:90.5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" fillcolor="white [3212]" strokecolor="white [3212]" strokeweight="2pt"/>
            </w:pict>
          </mc:Fallback>
        </mc:AlternateContent>
      </w:r>
      <w:r w:rsidR="00BF5FD6">
        <w:rPr>
          <w:noProof/>
        </w:rPr>
        <mc:AlternateContent>
          <mc:Choice Requires="wps">
            <w:drawing>
              <wp:anchor distT="0" distB="0" distL="114300" distR="114300" simplePos="0" relativeHeight="251644925" behindDoc="0" locked="0" layoutInCell="1" allowOverlap="1" wp14:anchorId="7B89B163" wp14:editId="7F48C3E5">
                <wp:simplePos x="0" y="0"/>
                <wp:positionH relativeFrom="column">
                  <wp:posOffset>-1426845</wp:posOffset>
                </wp:positionH>
                <wp:positionV relativeFrom="paragraph">
                  <wp:posOffset>-1155065</wp:posOffset>
                </wp:positionV>
                <wp:extent cx="10542905" cy="7924800"/>
                <wp:effectExtent l="0" t="0" r="10795" b="19050"/>
                <wp:wrapNone/>
                <wp:docPr id="23" name="Rectangle 23"/>
                <wp:cNvGraphicFramePr/>
                <a:graphic xmlns:a="http://schemas.openxmlformats.org/drawingml/2006/main">
                  <a:graphicData uri="http://schemas.microsoft.com/office/word/2010/wordprocessingShape">
                    <wps:wsp>
                      <wps:cNvSpPr/>
                      <wps:spPr>
                        <a:xfrm>
                          <a:off x="0" y="0"/>
                          <a:ext cx="10542905" cy="792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DED5F" w14:textId="77777777" w:rsidR="008273D1" w:rsidRDefault="008273D1" w:rsidP="00F30E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9B163" id="Rectangle 23" o:spid="_x0000_s1037" style="position:absolute;left:0;text-align:left;margin-left:-112.35pt;margin-top:-90.95pt;width:830.15pt;height:624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" fillcolor="white [3212]" strokecolor="white [3212]" strokeweight="2pt">
                <v:textbox>
                  <w:txbxContent>
                    <w:p w14:paraId="468DED5F" w14:textId="77777777" w:rsidR="008273D1" w:rsidRDefault="008273D1" w:rsidP="00F30E12">
                      <w:pPr>
                        <w:jc w:val="center"/>
                      </w:pPr>
                    </w:p>
                  </w:txbxContent>
                </v:textbox>
              </v:rect>
            </w:pict>
          </mc:Fallback>
        </mc:AlternateContent>
      </w:r>
      <w:r w:rsidR="003D758A">
        <w:rPr>
          <w:noProof/>
        </w:rPr>
        <mc:AlternateContent>
          <mc:Choice Requires="wps">
            <w:drawing>
              <wp:anchor distT="0" distB="0" distL="114300" distR="114300" simplePos="0" relativeHeight="251646975" behindDoc="0" locked="0" layoutInCell="1" allowOverlap="1" wp14:anchorId="7D2D10FD" wp14:editId="44F1A8E1">
                <wp:simplePos x="0" y="0"/>
                <wp:positionH relativeFrom="column">
                  <wp:posOffset>-8472805</wp:posOffset>
                </wp:positionH>
                <wp:positionV relativeFrom="paragraph">
                  <wp:posOffset>1136650</wp:posOffset>
                </wp:positionV>
                <wp:extent cx="6791325" cy="4563110"/>
                <wp:effectExtent l="0" t="0" r="28575" b="27940"/>
                <wp:wrapNone/>
                <wp:docPr id="46" name="Rectangle 46"/>
                <wp:cNvGraphicFramePr/>
                <a:graphic xmlns:a="http://schemas.openxmlformats.org/drawingml/2006/main">
                  <a:graphicData uri="http://schemas.microsoft.com/office/word/2010/wordprocessingShape">
                    <wps:wsp>
                      <wps:cNvSpPr/>
                      <wps:spPr>
                        <a:xfrm>
                          <a:off x="0" y="0"/>
                          <a:ext cx="6791325" cy="45631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3496F" w14:textId="77777777" w:rsidR="008273D1" w:rsidRDefault="008273D1" w:rsidP="009E73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D10FD" id="Rectangle 46" o:spid="_x0000_s1038" style="position:absolute;left:0;text-align:left;margin-left:-667.15pt;margin-top:89.5pt;width:534.75pt;height:359.3pt;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" fillcolor="white [3212]" strokecolor="white [3212]" strokeweight="2pt">
                <v:textbox>
                  <w:txbxContent>
                    <w:p w14:paraId="0B83496F" w14:textId="77777777" w:rsidR="008273D1" w:rsidRDefault="008273D1" w:rsidP="009E73D5">
                      <w:pPr>
                        <w:jc w:val="center"/>
                      </w:pPr>
                    </w:p>
                  </w:txbxContent>
                </v:textbox>
              </v:rect>
            </w:pict>
          </mc:Fallback>
        </mc:AlternateContent>
      </w:r>
      <w:r w:rsidR="0005248B">
        <w:rPr>
          <w:noProof/>
          <w:szCs w:val="20"/>
        </w:rPr>
        <mc:AlternateContent>
          <mc:Choice Requires="wps">
            <w:drawing>
              <wp:anchor distT="0" distB="0" distL="114300" distR="114300" simplePos="0" relativeHeight="251716608" behindDoc="0" locked="0" layoutInCell="1" allowOverlap="1" wp14:anchorId="05E89A08" wp14:editId="4769D3A9">
                <wp:simplePos x="0" y="0"/>
                <wp:positionH relativeFrom="column">
                  <wp:posOffset>-997585</wp:posOffset>
                </wp:positionH>
                <wp:positionV relativeFrom="paragraph">
                  <wp:posOffset>6762115</wp:posOffset>
                </wp:positionV>
                <wp:extent cx="10273665" cy="7896225"/>
                <wp:effectExtent l="0" t="0" r="13335" b="28575"/>
                <wp:wrapNone/>
                <wp:docPr id="47" name="Flowchart: Process 47"/>
                <wp:cNvGraphicFramePr/>
                <a:graphic xmlns:a="http://schemas.openxmlformats.org/drawingml/2006/main">
                  <a:graphicData uri="http://schemas.microsoft.com/office/word/2010/wordprocessingShape">
                    <wps:wsp>
                      <wps:cNvSpPr/>
                      <wps:spPr>
                        <a:xfrm>
                          <a:off x="0" y="0"/>
                          <a:ext cx="10273665" cy="7896225"/>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6D5DA" id="_x0000_t109" coordsize="21600,21600" o:spt="109" path="m,l,21600r21600,l21600,xe">
                <v:stroke joinstyle="miter"/>
                <v:path gradientshapeok="t" o:connecttype="rect"/>
              </v:shapetype>
              <v:shape id="Flowchart: Process 47" o:spid="_x0000_s1026" type="#_x0000_t109" style="position:absolute;margin-left:-78.55pt;margin-top:532.45pt;width:808.95pt;height:6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" fillcolor="white [3212]" strokecolor="white [3212]" strokeweight="2pt"/>
            </w:pict>
          </mc:Fallback>
        </mc:AlternateContent>
      </w:r>
      <w:r w:rsidR="009A5FCA">
        <w:rPr>
          <w:noProof/>
          <w:szCs w:val="20"/>
        </w:rPr>
        <w:drawing>
          <wp:anchor distT="0" distB="0" distL="114300" distR="114300" simplePos="0" relativeHeight="251655168" behindDoc="1" locked="0" layoutInCell="1" allowOverlap="1" wp14:anchorId="41E9E16C" wp14:editId="4479BCB5">
            <wp:simplePos x="0" y="0"/>
            <wp:positionH relativeFrom="column">
              <wp:posOffset>-914400</wp:posOffset>
            </wp:positionH>
            <wp:positionV relativeFrom="paragraph">
              <wp:posOffset>-1090295</wp:posOffset>
            </wp:positionV>
            <wp:extent cx="10109200" cy="7802880"/>
            <wp:effectExtent l="228600" t="228600" r="234950" b="236220"/>
            <wp:wrapNone/>
            <wp:docPr id="16" name="Picture 13" descr="legal_brochu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al_brochure_fro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09200" cy="780288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AC3A8F">
        <w:rPr>
          <w:noProof/>
        </w:rPr>
        <w:t>7</w:t>
      </w:r>
      <w:r w:rsidR="0089373E">
        <w:br w:type="page"/>
      </w:r>
      <w:r w:rsidR="00C635F2">
        <w:rPr>
          <w:noProof/>
          <w:szCs w:val="20"/>
        </w:rPr>
        <w:lastRenderedPageBreak/>
        <mc:AlternateContent>
          <mc:Choice Requires="wps">
            <w:drawing>
              <wp:anchor distT="0" distB="0" distL="114300" distR="114300" simplePos="0" relativeHeight="251878400" behindDoc="0" locked="0" layoutInCell="1" allowOverlap="1" wp14:anchorId="0D4948BE" wp14:editId="4F786475">
                <wp:simplePos x="0" y="0"/>
                <wp:positionH relativeFrom="margin">
                  <wp:posOffset>2552700</wp:posOffset>
                </wp:positionH>
                <wp:positionV relativeFrom="paragraph">
                  <wp:posOffset>-581025</wp:posOffset>
                </wp:positionV>
                <wp:extent cx="3123565" cy="2009775"/>
                <wp:effectExtent l="0" t="0" r="0" b="952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009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28F624" w14:textId="19ED3C6A" w:rsidR="008273D1" w:rsidRPr="005D3047" w:rsidRDefault="008273D1" w:rsidP="0065517D">
                            <w:pPr>
                              <w:jc w:val="both"/>
                              <w:rPr>
                                <w:sz w:val="22"/>
                              </w:rPr>
                            </w:pPr>
                            <w:r w:rsidRPr="005D3047">
                              <w:rPr>
                                <w:sz w:val="22"/>
                              </w:rPr>
                              <w:t>-2 Period</w:t>
                            </w:r>
                            <w:r w:rsidR="00281FC7">
                              <w:rPr>
                                <w:sz w:val="22"/>
                              </w:rPr>
                              <w:t>ic exams per member per year ($80</w:t>
                            </w:r>
                            <w:r w:rsidRPr="005D3047">
                              <w:rPr>
                                <w:sz w:val="22"/>
                              </w:rPr>
                              <w:t xml:space="preserve"> value)</w:t>
                            </w:r>
                          </w:p>
                          <w:p w14:paraId="2D778CCF" w14:textId="50F408AB" w:rsidR="008273D1" w:rsidRPr="005D3047" w:rsidRDefault="008273D1" w:rsidP="0065517D">
                            <w:pPr>
                              <w:jc w:val="both"/>
                              <w:rPr>
                                <w:sz w:val="22"/>
                              </w:rPr>
                            </w:pPr>
                            <w:r>
                              <w:rPr>
                                <w:sz w:val="22"/>
                              </w:rPr>
                              <w:t>-2</w:t>
                            </w:r>
                            <w:r w:rsidRPr="005D3047">
                              <w:rPr>
                                <w:sz w:val="22"/>
                              </w:rPr>
                              <w:t xml:space="preserve"> Four bitewing series and</w:t>
                            </w:r>
                            <w:r>
                              <w:rPr>
                                <w:sz w:val="22"/>
                              </w:rPr>
                              <w:t xml:space="preserve"> 2</w:t>
                            </w:r>
                            <w:r w:rsidRPr="005D3047">
                              <w:rPr>
                                <w:sz w:val="22"/>
                              </w:rPr>
                              <w:t xml:space="preserve"> periapical x</w:t>
                            </w:r>
                            <w:r>
                              <w:rPr>
                                <w:sz w:val="22"/>
                              </w:rPr>
                              <w:t>-</w:t>
                            </w:r>
                            <w:r w:rsidRPr="005D3047">
                              <w:rPr>
                                <w:sz w:val="22"/>
                              </w:rPr>
                              <w:t>rays per year ($</w:t>
                            </w:r>
                            <w:r w:rsidR="007D6FA3">
                              <w:rPr>
                                <w:sz w:val="22"/>
                              </w:rPr>
                              <w:t>200</w:t>
                            </w:r>
                            <w:r w:rsidRPr="005D3047">
                              <w:rPr>
                                <w:sz w:val="22"/>
                              </w:rPr>
                              <w:t xml:space="preserve"> value)</w:t>
                            </w:r>
                          </w:p>
                          <w:p w14:paraId="5E61B0D9" w14:textId="4AB125B3" w:rsidR="008273D1" w:rsidRPr="005D3047" w:rsidRDefault="008273D1" w:rsidP="0065517D">
                            <w:pPr>
                              <w:jc w:val="both"/>
                              <w:rPr>
                                <w:sz w:val="22"/>
                              </w:rPr>
                            </w:pPr>
                            <w:r w:rsidRPr="005D3047">
                              <w:rPr>
                                <w:sz w:val="22"/>
                              </w:rPr>
                              <w:t xml:space="preserve">- 2 Adult or Child cleanings per year (prophylaxis only not advanced hygiene services such as periodontal maintenance, scaling and root planning, or full mouth debridement, all </w:t>
                            </w:r>
                            <w:r w:rsidR="00BE5BBA">
                              <w:rPr>
                                <w:sz w:val="22"/>
                              </w:rPr>
                              <w:t xml:space="preserve">of </w:t>
                            </w:r>
                            <w:r w:rsidRPr="005D3047">
                              <w:rPr>
                                <w:sz w:val="22"/>
                              </w:rPr>
                              <w:t xml:space="preserve">which will be offered at </w:t>
                            </w:r>
                            <w:r>
                              <w:rPr>
                                <w:sz w:val="22"/>
                              </w:rPr>
                              <w:t>the plan</w:t>
                            </w:r>
                            <w:r w:rsidR="007D6FA3">
                              <w:rPr>
                                <w:sz w:val="22"/>
                              </w:rPr>
                              <w:t xml:space="preserve"> discount) ($144</w:t>
                            </w:r>
                            <w:r w:rsidRPr="005D3047">
                              <w:rPr>
                                <w:sz w:val="22"/>
                              </w:rPr>
                              <w:t xml:space="preserve"> value)</w:t>
                            </w:r>
                          </w:p>
                          <w:p w14:paraId="64CA51E4" w14:textId="1475388B" w:rsidR="008273D1" w:rsidRPr="005D3047" w:rsidRDefault="008273D1" w:rsidP="0065517D">
                            <w:pPr>
                              <w:jc w:val="both"/>
                              <w:rPr>
                                <w:sz w:val="22"/>
                              </w:rPr>
                            </w:pPr>
                            <w:r w:rsidRPr="005D3047">
                              <w:rPr>
                                <w:sz w:val="22"/>
                              </w:rPr>
                              <w:t xml:space="preserve">-2 Fluoride treatments </w:t>
                            </w:r>
                            <w:r>
                              <w:rPr>
                                <w:sz w:val="22"/>
                              </w:rPr>
                              <w:t>($</w:t>
                            </w:r>
                            <w:r w:rsidR="007D6FA3">
                              <w:rPr>
                                <w:sz w:val="22"/>
                              </w:rPr>
                              <w:t>66</w:t>
                            </w:r>
                            <w:r>
                              <w:rPr>
                                <w:sz w:val="22"/>
                              </w:rPr>
                              <w:t xml:space="preserve"> value)</w:t>
                            </w:r>
                          </w:p>
                          <w:p w14:paraId="40B48898" w14:textId="75EE5D2F" w:rsidR="008273D1" w:rsidRDefault="008273D1" w:rsidP="0065517D">
                            <w:pPr>
                              <w:jc w:val="both"/>
                              <w:rPr>
                                <w:sz w:val="22"/>
                              </w:rPr>
                            </w:pPr>
                            <w:r w:rsidRPr="005D3047">
                              <w:rPr>
                                <w:sz w:val="22"/>
                              </w:rPr>
                              <w:t xml:space="preserve">-Members will receive </w:t>
                            </w:r>
                            <w:r w:rsidR="007827CD">
                              <w:rPr>
                                <w:sz w:val="22"/>
                              </w:rPr>
                              <w:t>a</w:t>
                            </w:r>
                            <w:r w:rsidR="00244BF8">
                              <w:rPr>
                                <w:sz w:val="22"/>
                              </w:rPr>
                              <w:t xml:space="preserve"> </w:t>
                            </w:r>
                            <w:r w:rsidR="00244BF8" w:rsidRPr="00244BF8">
                              <w:rPr>
                                <w:b/>
                                <w:sz w:val="22"/>
                              </w:rPr>
                              <w:t>significant</w:t>
                            </w:r>
                            <w:r w:rsidRPr="00244BF8">
                              <w:rPr>
                                <w:b/>
                                <w:sz w:val="22"/>
                              </w:rPr>
                              <w:t xml:space="preserve"> </w:t>
                            </w:r>
                            <w:r w:rsidRPr="008A5F89">
                              <w:rPr>
                                <w:b/>
                                <w:sz w:val="22"/>
                              </w:rPr>
                              <w:t>discount</w:t>
                            </w:r>
                            <w:r w:rsidRPr="005D3047">
                              <w:rPr>
                                <w:sz w:val="22"/>
                              </w:rPr>
                              <w:t xml:space="preserve"> on all d</w:t>
                            </w:r>
                            <w:r>
                              <w:rPr>
                                <w:sz w:val="22"/>
                              </w:rPr>
                              <w:t>ental work</w:t>
                            </w:r>
                            <w:r w:rsidR="00244BF8">
                              <w:rPr>
                                <w:sz w:val="22"/>
                              </w:rPr>
                              <w:t xml:space="preserve">, </w:t>
                            </w:r>
                            <w:r w:rsidR="00244BF8" w:rsidRPr="00244BF8">
                              <w:rPr>
                                <w:b/>
                                <w:sz w:val="22"/>
                              </w:rPr>
                              <w:t>up to 30%</w:t>
                            </w:r>
                            <w:r>
                              <w:rPr>
                                <w:sz w:val="22"/>
                              </w:rPr>
                              <w:t>.</w:t>
                            </w:r>
                            <w:r w:rsidRPr="005D3047">
                              <w:rPr>
                                <w:sz w:val="22"/>
                              </w:rPr>
                              <w:t xml:space="preserve">  </w:t>
                            </w:r>
                          </w:p>
                          <w:p w14:paraId="68E91738" w14:textId="5479D8C5" w:rsidR="008273D1" w:rsidRPr="00244BF8" w:rsidRDefault="007D6FA3" w:rsidP="0065517D">
                            <w:pPr>
                              <w:jc w:val="both"/>
                              <w:rPr>
                                <w:b/>
                                <w:sz w:val="22"/>
                              </w:rPr>
                            </w:pPr>
                            <w:r>
                              <w:rPr>
                                <w:sz w:val="22"/>
                              </w:rPr>
                              <w:t>-</w:t>
                            </w:r>
                            <w:r w:rsidRPr="00244BF8">
                              <w:rPr>
                                <w:b/>
                                <w:sz w:val="22"/>
                              </w:rPr>
                              <w:t>A total value of</w:t>
                            </w:r>
                            <w:r w:rsidR="00244BF8" w:rsidRPr="00244BF8">
                              <w:rPr>
                                <w:b/>
                                <w:sz w:val="22"/>
                              </w:rPr>
                              <w:t xml:space="preserve"> over</w:t>
                            </w:r>
                            <w:r w:rsidRPr="00244BF8">
                              <w:rPr>
                                <w:b/>
                                <w:sz w:val="22"/>
                              </w:rPr>
                              <w:t xml:space="preserve"> $490</w:t>
                            </w:r>
                            <w:r w:rsidR="008273D1" w:rsidRPr="00244BF8">
                              <w:rPr>
                                <w:b/>
                                <w:sz w:val="22"/>
                              </w:rPr>
                              <w:t>!</w:t>
                            </w:r>
                          </w:p>
                          <w:p w14:paraId="512C9DAE" w14:textId="77777777" w:rsidR="008273D1" w:rsidRPr="005D3047" w:rsidRDefault="008273D1" w:rsidP="00075DC2">
                            <w:pPr>
                              <w:jc w:val="both"/>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948BE" id="_x0000_s1039" type="#_x0000_t202" style="position:absolute;left:0;text-align:left;margin-left:201pt;margin-top:-45.75pt;width:245.95pt;height:158.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" filled="f" stroked="f">
                <v:textbox>
                  <w:txbxContent>
                    <w:p w14:paraId="3B28F624" w14:textId="19ED3C6A" w:rsidR="008273D1" w:rsidRPr="005D3047" w:rsidRDefault="008273D1" w:rsidP="0065517D">
                      <w:pPr>
                        <w:jc w:val="both"/>
                        <w:rPr>
                          <w:sz w:val="22"/>
                        </w:rPr>
                      </w:pPr>
                      <w:r w:rsidRPr="005D3047">
                        <w:rPr>
                          <w:sz w:val="22"/>
                        </w:rPr>
                        <w:t>-2 Period</w:t>
                      </w:r>
                      <w:r w:rsidR="00281FC7">
                        <w:rPr>
                          <w:sz w:val="22"/>
                        </w:rPr>
                        <w:t>ic exams per member per year ($80</w:t>
                      </w:r>
                      <w:r w:rsidRPr="005D3047">
                        <w:rPr>
                          <w:sz w:val="22"/>
                        </w:rPr>
                        <w:t xml:space="preserve"> value)</w:t>
                      </w:r>
                    </w:p>
                    <w:p w14:paraId="2D778CCF" w14:textId="50F408AB" w:rsidR="008273D1" w:rsidRPr="005D3047" w:rsidRDefault="008273D1" w:rsidP="0065517D">
                      <w:pPr>
                        <w:jc w:val="both"/>
                        <w:rPr>
                          <w:sz w:val="22"/>
                        </w:rPr>
                      </w:pPr>
                      <w:r>
                        <w:rPr>
                          <w:sz w:val="22"/>
                        </w:rPr>
                        <w:t>-2</w:t>
                      </w:r>
                      <w:r w:rsidRPr="005D3047">
                        <w:rPr>
                          <w:sz w:val="22"/>
                        </w:rPr>
                        <w:t xml:space="preserve"> Four bitewing series and</w:t>
                      </w:r>
                      <w:r>
                        <w:rPr>
                          <w:sz w:val="22"/>
                        </w:rPr>
                        <w:t xml:space="preserve"> 2</w:t>
                      </w:r>
                      <w:r w:rsidRPr="005D3047">
                        <w:rPr>
                          <w:sz w:val="22"/>
                        </w:rPr>
                        <w:t xml:space="preserve"> periapical x</w:t>
                      </w:r>
                      <w:r>
                        <w:rPr>
                          <w:sz w:val="22"/>
                        </w:rPr>
                        <w:t>-</w:t>
                      </w:r>
                      <w:r w:rsidRPr="005D3047">
                        <w:rPr>
                          <w:sz w:val="22"/>
                        </w:rPr>
                        <w:t>rays per year ($</w:t>
                      </w:r>
                      <w:r w:rsidR="007D6FA3">
                        <w:rPr>
                          <w:sz w:val="22"/>
                        </w:rPr>
                        <w:t>200</w:t>
                      </w:r>
                      <w:r w:rsidRPr="005D3047">
                        <w:rPr>
                          <w:sz w:val="22"/>
                        </w:rPr>
                        <w:t xml:space="preserve"> value)</w:t>
                      </w:r>
                    </w:p>
                    <w:p w14:paraId="5E61B0D9" w14:textId="4AB125B3" w:rsidR="008273D1" w:rsidRPr="005D3047" w:rsidRDefault="008273D1" w:rsidP="0065517D">
                      <w:pPr>
                        <w:jc w:val="both"/>
                        <w:rPr>
                          <w:sz w:val="22"/>
                        </w:rPr>
                      </w:pPr>
                      <w:r w:rsidRPr="005D3047">
                        <w:rPr>
                          <w:sz w:val="22"/>
                        </w:rPr>
                        <w:t xml:space="preserve">- 2 Adult or Child cleanings per year (prophylaxis only not advanced hygiene services such as periodontal maintenance, scaling and root planning, or full mouth debridement, all </w:t>
                      </w:r>
                      <w:r w:rsidR="00BE5BBA">
                        <w:rPr>
                          <w:sz w:val="22"/>
                        </w:rPr>
                        <w:t xml:space="preserve">of </w:t>
                      </w:r>
                      <w:r w:rsidRPr="005D3047">
                        <w:rPr>
                          <w:sz w:val="22"/>
                        </w:rPr>
                        <w:t xml:space="preserve">which will be offered at </w:t>
                      </w:r>
                      <w:r>
                        <w:rPr>
                          <w:sz w:val="22"/>
                        </w:rPr>
                        <w:t>the plan</w:t>
                      </w:r>
                      <w:r w:rsidR="007D6FA3">
                        <w:rPr>
                          <w:sz w:val="22"/>
                        </w:rPr>
                        <w:t xml:space="preserve"> discount) ($144</w:t>
                      </w:r>
                      <w:r w:rsidRPr="005D3047">
                        <w:rPr>
                          <w:sz w:val="22"/>
                        </w:rPr>
                        <w:t xml:space="preserve"> value)</w:t>
                      </w:r>
                    </w:p>
                    <w:p w14:paraId="64CA51E4" w14:textId="1475388B" w:rsidR="008273D1" w:rsidRPr="005D3047" w:rsidRDefault="008273D1" w:rsidP="0065517D">
                      <w:pPr>
                        <w:jc w:val="both"/>
                        <w:rPr>
                          <w:sz w:val="22"/>
                        </w:rPr>
                      </w:pPr>
                      <w:r w:rsidRPr="005D3047">
                        <w:rPr>
                          <w:sz w:val="22"/>
                        </w:rPr>
                        <w:t xml:space="preserve">-2 Fluoride treatments </w:t>
                      </w:r>
                      <w:r>
                        <w:rPr>
                          <w:sz w:val="22"/>
                        </w:rPr>
                        <w:t>($</w:t>
                      </w:r>
                      <w:r w:rsidR="007D6FA3">
                        <w:rPr>
                          <w:sz w:val="22"/>
                        </w:rPr>
                        <w:t>66</w:t>
                      </w:r>
                      <w:r>
                        <w:rPr>
                          <w:sz w:val="22"/>
                        </w:rPr>
                        <w:t xml:space="preserve"> value)</w:t>
                      </w:r>
                    </w:p>
                    <w:p w14:paraId="40B48898" w14:textId="75EE5D2F" w:rsidR="008273D1" w:rsidRDefault="008273D1" w:rsidP="0065517D">
                      <w:pPr>
                        <w:jc w:val="both"/>
                        <w:rPr>
                          <w:sz w:val="22"/>
                        </w:rPr>
                      </w:pPr>
                      <w:r w:rsidRPr="005D3047">
                        <w:rPr>
                          <w:sz w:val="22"/>
                        </w:rPr>
                        <w:t xml:space="preserve">-Members will receive </w:t>
                      </w:r>
                      <w:r w:rsidR="007827CD">
                        <w:rPr>
                          <w:sz w:val="22"/>
                        </w:rPr>
                        <w:t>a</w:t>
                      </w:r>
                      <w:r w:rsidR="00244BF8">
                        <w:rPr>
                          <w:sz w:val="22"/>
                        </w:rPr>
                        <w:t xml:space="preserve"> </w:t>
                      </w:r>
                      <w:r w:rsidR="00244BF8" w:rsidRPr="00244BF8">
                        <w:rPr>
                          <w:b/>
                          <w:sz w:val="22"/>
                        </w:rPr>
                        <w:t>significant</w:t>
                      </w:r>
                      <w:r w:rsidRPr="00244BF8">
                        <w:rPr>
                          <w:b/>
                          <w:sz w:val="22"/>
                        </w:rPr>
                        <w:t xml:space="preserve"> </w:t>
                      </w:r>
                      <w:r w:rsidRPr="008A5F89">
                        <w:rPr>
                          <w:b/>
                          <w:sz w:val="22"/>
                        </w:rPr>
                        <w:t>discount</w:t>
                      </w:r>
                      <w:r w:rsidRPr="005D3047">
                        <w:rPr>
                          <w:sz w:val="22"/>
                        </w:rPr>
                        <w:t xml:space="preserve"> on all d</w:t>
                      </w:r>
                      <w:r>
                        <w:rPr>
                          <w:sz w:val="22"/>
                        </w:rPr>
                        <w:t>ental work</w:t>
                      </w:r>
                      <w:r w:rsidR="00244BF8">
                        <w:rPr>
                          <w:sz w:val="22"/>
                        </w:rPr>
                        <w:t xml:space="preserve">, </w:t>
                      </w:r>
                      <w:r w:rsidR="00244BF8" w:rsidRPr="00244BF8">
                        <w:rPr>
                          <w:b/>
                          <w:sz w:val="22"/>
                        </w:rPr>
                        <w:t>up to 30%</w:t>
                      </w:r>
                      <w:r>
                        <w:rPr>
                          <w:sz w:val="22"/>
                        </w:rPr>
                        <w:t>.</w:t>
                      </w:r>
                      <w:r w:rsidRPr="005D3047">
                        <w:rPr>
                          <w:sz w:val="22"/>
                        </w:rPr>
                        <w:t xml:space="preserve">  </w:t>
                      </w:r>
                    </w:p>
                    <w:p w14:paraId="68E91738" w14:textId="5479D8C5" w:rsidR="008273D1" w:rsidRPr="00244BF8" w:rsidRDefault="007D6FA3" w:rsidP="0065517D">
                      <w:pPr>
                        <w:jc w:val="both"/>
                        <w:rPr>
                          <w:b/>
                          <w:sz w:val="22"/>
                        </w:rPr>
                      </w:pPr>
                      <w:r>
                        <w:rPr>
                          <w:sz w:val="22"/>
                        </w:rPr>
                        <w:t>-</w:t>
                      </w:r>
                      <w:r w:rsidRPr="00244BF8">
                        <w:rPr>
                          <w:b/>
                          <w:sz w:val="22"/>
                        </w:rPr>
                        <w:t>A total value of</w:t>
                      </w:r>
                      <w:r w:rsidR="00244BF8" w:rsidRPr="00244BF8">
                        <w:rPr>
                          <w:b/>
                          <w:sz w:val="22"/>
                        </w:rPr>
                        <w:t xml:space="preserve"> over</w:t>
                      </w:r>
                      <w:r w:rsidRPr="00244BF8">
                        <w:rPr>
                          <w:b/>
                          <w:sz w:val="22"/>
                        </w:rPr>
                        <w:t xml:space="preserve"> $490</w:t>
                      </w:r>
                      <w:r w:rsidR="008273D1" w:rsidRPr="00244BF8">
                        <w:rPr>
                          <w:b/>
                          <w:sz w:val="22"/>
                        </w:rPr>
                        <w:t>!</w:t>
                      </w:r>
                    </w:p>
                    <w:p w14:paraId="512C9DAE" w14:textId="77777777" w:rsidR="008273D1" w:rsidRPr="005D3047" w:rsidRDefault="008273D1" w:rsidP="00075DC2">
                      <w:pPr>
                        <w:jc w:val="both"/>
                        <w:rPr>
                          <w:sz w:val="22"/>
                        </w:rPr>
                      </w:pPr>
                    </w:p>
                  </w:txbxContent>
                </v:textbox>
                <w10:wrap anchorx="margin"/>
              </v:shape>
            </w:pict>
          </mc:Fallback>
        </mc:AlternateContent>
      </w:r>
      <w:r w:rsidR="00C635F2">
        <w:rPr>
          <w:noProof/>
        </w:rPr>
        <mc:AlternateContent>
          <mc:Choice Requires="wps">
            <w:drawing>
              <wp:anchor distT="0" distB="0" distL="114300" distR="114300" simplePos="0" relativeHeight="251890688" behindDoc="0" locked="0" layoutInCell="1" allowOverlap="1" wp14:anchorId="58B2C8A0" wp14:editId="5DC78015">
                <wp:simplePos x="0" y="0"/>
                <wp:positionH relativeFrom="column">
                  <wp:posOffset>2582545</wp:posOffset>
                </wp:positionH>
                <wp:positionV relativeFrom="paragraph">
                  <wp:posOffset>1424305</wp:posOffset>
                </wp:positionV>
                <wp:extent cx="3108960" cy="367665"/>
                <wp:effectExtent l="0" t="0" r="15240" b="13335"/>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67665"/>
                        </a:xfrm>
                        <a:prstGeom prst="rect">
                          <a:avLst/>
                        </a:prstGeom>
                        <a:pattFill prst="pct5">
                          <a:fgClr>
                            <a:schemeClr val="bg1"/>
                          </a:fgClr>
                          <a:bgClr>
                            <a:schemeClr val="tx2">
                              <a:lumMod val="75000"/>
                            </a:schemeClr>
                          </a:bgClr>
                        </a:pattFill>
                        <a:ln w="9525">
                          <a:solidFill>
                            <a:srgbClr val="000000"/>
                          </a:solidFill>
                          <a:miter lim="800000"/>
                          <a:headEnd/>
                          <a:tailEnd/>
                        </a:ln>
                      </wps:spPr>
                      <wps:txbx>
                        <w:txbxContent>
                          <w:p w14:paraId="0C825738" w14:textId="77777777" w:rsidR="008273D1" w:rsidRPr="0065517D" w:rsidRDefault="008273D1" w:rsidP="004B5CAD">
                            <w:pPr>
                              <w:jc w:val="center"/>
                              <w:rPr>
                                <w:b/>
                                <w:color w:val="FFFFFF" w:themeColor="background1"/>
                                <w:sz w:val="32"/>
                                <w14:textFill>
                                  <w14:noFill/>
                                </w14:textFill>
                              </w:rPr>
                            </w:pPr>
                            <w:r w:rsidRPr="0065517D">
                              <w:rPr>
                                <w:b/>
                                <w:color w:val="FFFFFF" w:themeColor="background1"/>
                                <w:sz w:val="32"/>
                              </w:rPr>
                              <w:t>Eligibility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2C8A0" id="_x0000_s1040" type="#_x0000_t202" style="position:absolute;left:0;text-align:left;margin-left:203.35pt;margin-top:112.15pt;width:244.8pt;height:28.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" fillcolor="white [3212]">
                <v:fill r:id="rId24" o:title="" color2="#17365d [2415]" type="pattern"/>
                <v:textbox>
                  <w:txbxContent>
                    <w:p w14:paraId="0C825738" w14:textId="77777777" w:rsidR="008273D1" w:rsidRPr="0065517D" w:rsidRDefault="008273D1" w:rsidP="004B5CAD">
                      <w:pPr>
                        <w:jc w:val="center"/>
                        <w:rPr>
                          <w:b/>
                          <w:color w:val="FFFFFF" w:themeColor="background1"/>
                          <w:sz w:val="32"/>
                          <w14:textFill>
                            <w14:noFill/>
                          </w14:textFill>
                        </w:rPr>
                      </w:pPr>
                      <w:r w:rsidRPr="0065517D">
                        <w:rPr>
                          <w:b/>
                          <w:color w:val="FFFFFF" w:themeColor="background1"/>
                          <w:sz w:val="32"/>
                        </w:rPr>
                        <w:t>Eligibility</w:t>
                      </w:r>
                    </w:p>
                  </w:txbxContent>
                </v:textbox>
              </v:shape>
            </w:pict>
          </mc:Fallback>
        </mc:AlternateContent>
      </w:r>
      <w:r w:rsidR="00706109">
        <w:rPr>
          <w:noProof/>
        </w:rPr>
        <mc:AlternateContent>
          <mc:Choice Requires="wps">
            <w:drawing>
              <wp:anchor distT="0" distB="0" distL="114300" distR="114300" simplePos="0" relativeHeight="251928576" behindDoc="0" locked="0" layoutInCell="1" allowOverlap="1" wp14:anchorId="49899D4A" wp14:editId="3F63FCCB">
                <wp:simplePos x="0" y="0"/>
                <wp:positionH relativeFrom="column">
                  <wp:posOffset>-741045</wp:posOffset>
                </wp:positionH>
                <wp:positionV relativeFrom="paragraph">
                  <wp:posOffset>895985</wp:posOffset>
                </wp:positionV>
                <wp:extent cx="3067050" cy="3714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670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1C136" w14:textId="77777777" w:rsidR="008273D1" w:rsidRPr="00243482" w:rsidRDefault="008273D1" w:rsidP="00243482">
                            <w:pPr>
                              <w:jc w:val="center"/>
                              <w:rPr>
                                <w:rFonts w:ascii="Segoe Print" w:hAnsi="Segoe Print"/>
                              </w:rPr>
                            </w:pPr>
                            <w:r w:rsidRPr="00243482">
                              <w:rPr>
                                <w:rFonts w:ascii="Segoe Print" w:hAnsi="Segoe Print"/>
                              </w:rPr>
                              <w:t>An Insurance Alternative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9D4A" id="Text Box 31" o:spid="_x0000_s1041" type="#_x0000_t202" style="position:absolute;left:0;text-align:left;margin-left:-58.35pt;margin-top:70.55pt;width:241.5pt;height:29.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" filled="f" stroked="f" strokeweight=".5pt">
                <v:textbox>
                  <w:txbxContent>
                    <w:p w14:paraId="0A71C136" w14:textId="77777777" w:rsidR="008273D1" w:rsidRPr="00243482" w:rsidRDefault="008273D1" w:rsidP="00243482">
                      <w:pPr>
                        <w:jc w:val="center"/>
                        <w:rPr>
                          <w:rFonts w:ascii="Segoe Print" w:hAnsi="Segoe Print"/>
                        </w:rPr>
                      </w:pPr>
                      <w:r w:rsidRPr="00243482">
                        <w:rPr>
                          <w:rFonts w:ascii="Segoe Print" w:hAnsi="Segoe Print"/>
                        </w:rPr>
                        <w:t>An Insurance Alternative</w:t>
                      </w:r>
                    </w:p>
                  </w:txbxContent>
                </v:textbox>
              </v:shape>
            </w:pict>
          </mc:Fallback>
        </mc:AlternateContent>
      </w:r>
      <w:r w:rsidR="00706109">
        <w:rPr>
          <w:noProof/>
        </w:rPr>
        <mc:AlternateContent>
          <mc:Choice Requires="wps">
            <w:drawing>
              <wp:anchor distT="0" distB="0" distL="114300" distR="114300" simplePos="0" relativeHeight="251940864" behindDoc="0" locked="0" layoutInCell="1" allowOverlap="1" wp14:anchorId="79E5DA93" wp14:editId="01FF29A6">
                <wp:simplePos x="0" y="0"/>
                <wp:positionH relativeFrom="column">
                  <wp:posOffset>-694690</wp:posOffset>
                </wp:positionH>
                <wp:positionV relativeFrom="paragraph">
                  <wp:posOffset>-947420</wp:posOffset>
                </wp:positionV>
                <wp:extent cx="3110230" cy="367665"/>
                <wp:effectExtent l="0" t="0" r="13970" b="13335"/>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367665"/>
                        </a:xfrm>
                        <a:prstGeom prst="rect">
                          <a:avLst/>
                        </a:prstGeom>
                        <a:pattFill prst="pct5">
                          <a:fgClr>
                            <a:srgbClr val="FFFFFF"/>
                          </a:fgClr>
                          <a:bgClr>
                            <a:srgbClr val="1F497D">
                              <a:lumMod val="75000"/>
                            </a:srgbClr>
                          </a:bgClr>
                        </a:pattFill>
                        <a:ln w="9525">
                          <a:solidFill>
                            <a:srgbClr val="000000"/>
                          </a:solidFill>
                          <a:miter lim="800000"/>
                          <a:headEnd/>
                          <a:tailEnd/>
                        </a:ln>
                      </wps:spPr>
                      <wps:txbx>
                        <w:txbxContent>
                          <w:p w14:paraId="37EF16F9" w14:textId="77777777" w:rsidR="008273D1" w:rsidRPr="000417EF" w:rsidRDefault="008273D1" w:rsidP="00706109">
                            <w:pPr>
                              <w:jc w:val="center"/>
                              <w:rPr>
                                <w:b/>
                                <w:color w:val="FFFFFF" w:themeColor="background1"/>
                                <w:sz w:val="32"/>
                                <w14:textOutline w14:w="3175" w14:cap="rnd" w14:cmpd="sng" w14:algn="ctr">
                                  <w14:noFill/>
                                  <w14:prstDash w14:val="solid"/>
                                  <w14:bevel/>
                                </w14:textOutline>
                              </w:rPr>
                            </w:pPr>
                            <w:r>
                              <w:rPr>
                                <w:b/>
                                <w:color w:val="FFFFFF" w:themeColor="background1"/>
                                <w:sz w:val="32"/>
                                <w14:textOutline w14:w="3175" w14:cap="rnd" w14:cmpd="sng" w14:algn="ctr">
                                  <w14:noFill/>
                                  <w14:prstDash w14:val="solid"/>
                                  <w14:bevel/>
                                </w14:textOutline>
                              </w:rPr>
                              <w:t>Our Mission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5DA93" id="_x0000_s1042" type="#_x0000_t202" style="position:absolute;left:0;text-align:left;margin-left:-54.7pt;margin-top:-74.6pt;width:244.9pt;height:28.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">
                <v:fill r:id="rId24" o:title="" color2="#17375e" type="pattern"/>
                <v:textbox>
                  <w:txbxContent>
                    <w:p w14:paraId="37EF16F9" w14:textId="77777777" w:rsidR="008273D1" w:rsidRPr="000417EF" w:rsidRDefault="008273D1" w:rsidP="00706109">
                      <w:pPr>
                        <w:jc w:val="center"/>
                        <w:rPr>
                          <w:b/>
                          <w:color w:val="FFFFFF" w:themeColor="background1"/>
                          <w:sz w:val="32"/>
                          <w14:textOutline w14:w="3175" w14:cap="rnd" w14:cmpd="sng" w14:algn="ctr">
                            <w14:noFill/>
                            <w14:prstDash w14:val="solid"/>
                            <w14:bevel/>
                          </w14:textOutline>
                        </w:rPr>
                      </w:pPr>
                      <w:r>
                        <w:rPr>
                          <w:b/>
                          <w:color w:val="FFFFFF" w:themeColor="background1"/>
                          <w:sz w:val="32"/>
                          <w14:textOutline w14:w="3175" w14:cap="rnd" w14:cmpd="sng" w14:algn="ctr">
                            <w14:noFill/>
                            <w14:prstDash w14:val="solid"/>
                            <w14:bevel/>
                          </w14:textOutline>
                        </w:rPr>
                        <w:t>Our Mission Statement</w:t>
                      </w:r>
                    </w:p>
                  </w:txbxContent>
                </v:textbox>
              </v:shape>
            </w:pict>
          </mc:Fallback>
        </mc:AlternateContent>
      </w:r>
      <w:r w:rsidR="00C22767">
        <w:rPr>
          <w:noProof/>
        </w:rPr>
        <mc:AlternateContent>
          <mc:Choice Requires="wps">
            <w:drawing>
              <wp:anchor distT="0" distB="0" distL="114300" distR="114300" simplePos="0" relativeHeight="251938816" behindDoc="0" locked="0" layoutInCell="1" allowOverlap="1" wp14:anchorId="34ED7CAD" wp14:editId="15D4DB9C">
                <wp:simplePos x="0" y="0"/>
                <wp:positionH relativeFrom="column">
                  <wp:posOffset>-723900</wp:posOffset>
                </wp:positionH>
                <wp:positionV relativeFrom="paragraph">
                  <wp:posOffset>-599440</wp:posOffset>
                </wp:positionV>
                <wp:extent cx="3083560" cy="1181100"/>
                <wp:effectExtent l="0" t="0" r="2540" b="0"/>
                <wp:wrapNone/>
                <wp:docPr id="20" name="Text Box 20"/>
                <wp:cNvGraphicFramePr/>
                <a:graphic xmlns:a="http://schemas.openxmlformats.org/drawingml/2006/main">
                  <a:graphicData uri="http://schemas.microsoft.com/office/word/2010/wordprocessingShape">
                    <wps:wsp>
                      <wps:cNvSpPr txBox="1"/>
                      <wps:spPr>
                        <a:xfrm>
                          <a:off x="0" y="0"/>
                          <a:ext cx="308356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FEF0E" w14:textId="77777777" w:rsidR="008273D1" w:rsidRPr="00706109" w:rsidRDefault="008273D1" w:rsidP="00C22767">
                            <w:pPr>
                              <w:jc w:val="both"/>
                              <w:rPr>
                                <w:rFonts w:ascii="Segoe Print" w:hAnsi="Segoe Print"/>
                                <w:sz w:val="36"/>
                              </w:rPr>
                            </w:pPr>
                            <w:r w:rsidRPr="00706109">
                              <w:rPr>
                                <w:szCs w:val="18"/>
                              </w:rPr>
                              <w:t>At Zimbi Dental we are committed to providing affordable and efficient dental care while exceeding customer expectations in quality and comfort. With our dedicated and friendly team our patients will leave feeling excited to share their experience with a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D7CAD" id="Text Box 20" o:spid="_x0000_s1043" type="#_x0000_t202" style="position:absolute;left:0;text-align:left;margin-left:-57pt;margin-top:-47.2pt;width:242.8pt;height:93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" fillcolor="white [3201]" stroked="f" strokeweight=".5pt">
                <v:textbox>
                  <w:txbxContent>
                    <w:p w14:paraId="47BFEF0E" w14:textId="77777777" w:rsidR="008273D1" w:rsidRPr="00706109" w:rsidRDefault="008273D1" w:rsidP="00C22767">
                      <w:pPr>
                        <w:jc w:val="both"/>
                        <w:rPr>
                          <w:rFonts w:ascii="Segoe Print" w:hAnsi="Segoe Print"/>
                          <w:sz w:val="36"/>
                        </w:rPr>
                      </w:pPr>
                      <w:r w:rsidRPr="00706109">
                        <w:rPr>
                          <w:szCs w:val="18"/>
                        </w:rPr>
                        <w:t>At Zimbi Dental we are committed to providing affordable and efficient dental care while exceeding customer expectations in quality and comfort. With our dedicated and friendly team our patients will leave feeling excited to share their experience with a friend.</w:t>
                      </w:r>
                    </w:p>
                  </w:txbxContent>
                </v:textbox>
              </v:shape>
            </w:pict>
          </mc:Fallback>
        </mc:AlternateContent>
      </w:r>
      <w:r w:rsidR="003C573C">
        <w:rPr>
          <w:noProof/>
          <w:szCs w:val="20"/>
        </w:rPr>
        <mc:AlternateContent>
          <mc:Choice Requires="wps">
            <w:drawing>
              <wp:anchor distT="0" distB="0" distL="114300" distR="114300" simplePos="0" relativeHeight="251922432" behindDoc="0" locked="0" layoutInCell="1" allowOverlap="1" wp14:anchorId="21F9A33A" wp14:editId="00F79A5A">
                <wp:simplePos x="0" y="0"/>
                <wp:positionH relativeFrom="margin">
                  <wp:posOffset>-725805</wp:posOffset>
                </wp:positionH>
                <wp:positionV relativeFrom="paragraph">
                  <wp:posOffset>1138555</wp:posOffset>
                </wp:positionV>
                <wp:extent cx="3123565" cy="3165475"/>
                <wp:effectExtent l="0" t="0" r="0" b="0"/>
                <wp:wrapNone/>
                <wp:docPr id="6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3165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ACDB65" w14:textId="77777777" w:rsidR="008273D1" w:rsidRPr="00075DC2" w:rsidRDefault="008273D1" w:rsidP="00075DC2">
                            <w:pPr>
                              <w:jc w:val="both"/>
                              <w:rPr>
                                <w:sz w:val="22"/>
                              </w:rPr>
                            </w:pPr>
                            <w:r w:rsidRPr="00075DC2">
                              <w:rPr>
                                <w:sz w:val="22"/>
                              </w:rPr>
                              <w:t xml:space="preserve">In an effort to serve our community better, we have developed an </w:t>
                            </w:r>
                            <w:r w:rsidRPr="00075DC2">
                              <w:rPr>
                                <w:b/>
                                <w:sz w:val="22"/>
                              </w:rPr>
                              <w:t>In-Office Dental Plan</w:t>
                            </w:r>
                            <w:r w:rsidRPr="00075DC2">
                              <w:rPr>
                                <w:sz w:val="22"/>
                              </w:rPr>
                              <w:t>; an insurance alternative</w:t>
                            </w:r>
                            <w:r w:rsidRPr="00075DC2">
                              <w:rPr>
                                <w:b/>
                                <w:sz w:val="22"/>
                              </w:rPr>
                              <w:t xml:space="preserve"> </w:t>
                            </w:r>
                            <w:r w:rsidRPr="00075DC2">
                              <w:rPr>
                                <w:sz w:val="22"/>
                              </w:rPr>
                              <w:t xml:space="preserve">for businesses, families, and individuals who desire excellent oral health care but do not have the option or cannot afford to carry dental insurance. </w:t>
                            </w:r>
                          </w:p>
                          <w:p w14:paraId="3C695356" w14:textId="77777777" w:rsidR="008273D1" w:rsidRDefault="008273D1" w:rsidP="00075DC2">
                            <w:pPr>
                              <w:jc w:val="both"/>
                              <w:rPr>
                                <w:sz w:val="22"/>
                              </w:rPr>
                            </w:pPr>
                            <w:r w:rsidRPr="00075DC2">
                              <w:rPr>
                                <w:sz w:val="22"/>
                              </w:rPr>
                              <w:t xml:space="preserve"> </w:t>
                            </w:r>
                            <w:r>
                              <w:rPr>
                                <w:sz w:val="22"/>
                              </w:rPr>
                              <w:t xml:space="preserve">    </w:t>
                            </w:r>
                            <w:r w:rsidRPr="00075DC2">
                              <w:rPr>
                                <w:sz w:val="22"/>
                              </w:rPr>
                              <w:t>The</w:t>
                            </w:r>
                            <w:r w:rsidRPr="00075DC2">
                              <w:rPr>
                                <w:b/>
                                <w:sz w:val="22"/>
                              </w:rPr>
                              <w:t xml:space="preserve"> In-Office Dental Plan</w:t>
                            </w:r>
                            <w:r w:rsidRPr="00075DC2">
                              <w:rPr>
                                <w:sz w:val="22"/>
                              </w:rPr>
                              <w:t xml:space="preserve"> provides comprehensive preventative care, as well as a significant savings for restorative and cosmetic treatment, without the obstacles of traditional dental insurance, and all at an affordable price. </w:t>
                            </w:r>
                          </w:p>
                          <w:p w14:paraId="2FAED313" w14:textId="77777777" w:rsidR="008273D1" w:rsidRPr="00075DC2" w:rsidRDefault="008273D1" w:rsidP="00075DC2">
                            <w:pPr>
                              <w:jc w:val="both"/>
                              <w:rPr>
                                <w:sz w:val="22"/>
                              </w:rPr>
                            </w:pPr>
                          </w:p>
                          <w:p w14:paraId="60E45FA9" w14:textId="77777777" w:rsidR="008273D1" w:rsidRPr="00075DC2" w:rsidRDefault="008273D1" w:rsidP="00075DC2">
                            <w:pPr>
                              <w:rPr>
                                <w:sz w:val="22"/>
                              </w:rPr>
                            </w:pPr>
                            <w:r w:rsidRPr="00075DC2">
                              <w:rPr>
                                <w:sz w:val="22"/>
                              </w:rPr>
                              <w:t xml:space="preserve">With our </w:t>
                            </w:r>
                            <w:r w:rsidRPr="00075DC2">
                              <w:rPr>
                                <w:b/>
                                <w:sz w:val="22"/>
                              </w:rPr>
                              <w:t>In-Office Dental Plan</w:t>
                            </w:r>
                            <w:r w:rsidRPr="00075DC2">
                              <w:rPr>
                                <w:sz w:val="22"/>
                              </w:rPr>
                              <w:t xml:space="preserve"> there is:</w:t>
                            </w:r>
                          </w:p>
                          <w:p w14:paraId="3436B57B"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waiting period to be met</w:t>
                            </w:r>
                          </w:p>
                          <w:p w14:paraId="31DCF66B"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deductible to be satisfied</w:t>
                            </w:r>
                          </w:p>
                          <w:p w14:paraId="04E62C55"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annual maximum </w:t>
                            </w:r>
                          </w:p>
                          <w:p w14:paraId="0D3F7AF8"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claim forms </w:t>
                            </w:r>
                          </w:p>
                          <w:p w14:paraId="575D3783"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treatment restrictions</w:t>
                            </w:r>
                          </w:p>
                          <w:p w14:paraId="2E277801" w14:textId="77777777" w:rsidR="008273D1" w:rsidRPr="008A5F89" w:rsidRDefault="008273D1" w:rsidP="007025CF">
                            <w:pPr>
                              <w:rPr>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9A33A" id="_x0000_s1044" type="#_x0000_t202" style="position:absolute;left:0;text-align:left;margin-left:-57.15pt;margin-top:89.65pt;width:245.95pt;height:249.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" filled="f" stroked="f">
                <v:textbox>
                  <w:txbxContent>
                    <w:p w14:paraId="02ACDB65" w14:textId="77777777" w:rsidR="008273D1" w:rsidRPr="00075DC2" w:rsidRDefault="008273D1" w:rsidP="00075DC2">
                      <w:pPr>
                        <w:jc w:val="both"/>
                        <w:rPr>
                          <w:sz w:val="22"/>
                        </w:rPr>
                      </w:pPr>
                      <w:r w:rsidRPr="00075DC2">
                        <w:rPr>
                          <w:sz w:val="22"/>
                        </w:rPr>
                        <w:t xml:space="preserve">In an effort to serve our community better, we have developed an </w:t>
                      </w:r>
                      <w:r w:rsidRPr="00075DC2">
                        <w:rPr>
                          <w:b/>
                          <w:sz w:val="22"/>
                        </w:rPr>
                        <w:t>In-Office Dental Plan</w:t>
                      </w:r>
                      <w:r w:rsidRPr="00075DC2">
                        <w:rPr>
                          <w:sz w:val="22"/>
                        </w:rPr>
                        <w:t>; an insurance alternative</w:t>
                      </w:r>
                      <w:r w:rsidRPr="00075DC2">
                        <w:rPr>
                          <w:b/>
                          <w:sz w:val="22"/>
                        </w:rPr>
                        <w:t xml:space="preserve"> </w:t>
                      </w:r>
                      <w:r w:rsidRPr="00075DC2">
                        <w:rPr>
                          <w:sz w:val="22"/>
                        </w:rPr>
                        <w:t xml:space="preserve">for businesses, families, and individuals who desire excellent oral health care but do not have the option or cannot afford to carry dental insurance. </w:t>
                      </w:r>
                    </w:p>
                    <w:p w14:paraId="3C695356" w14:textId="77777777" w:rsidR="008273D1" w:rsidRDefault="008273D1" w:rsidP="00075DC2">
                      <w:pPr>
                        <w:jc w:val="both"/>
                        <w:rPr>
                          <w:sz w:val="22"/>
                        </w:rPr>
                      </w:pPr>
                      <w:r w:rsidRPr="00075DC2">
                        <w:rPr>
                          <w:sz w:val="22"/>
                        </w:rPr>
                        <w:t xml:space="preserve"> </w:t>
                      </w:r>
                      <w:r>
                        <w:rPr>
                          <w:sz w:val="22"/>
                        </w:rPr>
                        <w:t xml:space="preserve">    </w:t>
                      </w:r>
                      <w:r w:rsidRPr="00075DC2">
                        <w:rPr>
                          <w:sz w:val="22"/>
                        </w:rPr>
                        <w:t>The</w:t>
                      </w:r>
                      <w:r w:rsidRPr="00075DC2">
                        <w:rPr>
                          <w:b/>
                          <w:sz w:val="22"/>
                        </w:rPr>
                        <w:t xml:space="preserve"> In-Office Dental Plan</w:t>
                      </w:r>
                      <w:r w:rsidRPr="00075DC2">
                        <w:rPr>
                          <w:sz w:val="22"/>
                        </w:rPr>
                        <w:t xml:space="preserve"> provides comprehensive preventative care, as well as a significant savings for restorative and cosmetic treatment, without the obstacles of traditional dental insurance, and all at an affordable price. </w:t>
                      </w:r>
                    </w:p>
                    <w:p w14:paraId="2FAED313" w14:textId="77777777" w:rsidR="008273D1" w:rsidRPr="00075DC2" w:rsidRDefault="008273D1" w:rsidP="00075DC2">
                      <w:pPr>
                        <w:jc w:val="both"/>
                        <w:rPr>
                          <w:sz w:val="22"/>
                        </w:rPr>
                      </w:pPr>
                    </w:p>
                    <w:p w14:paraId="60E45FA9" w14:textId="77777777" w:rsidR="008273D1" w:rsidRPr="00075DC2" w:rsidRDefault="008273D1" w:rsidP="00075DC2">
                      <w:pPr>
                        <w:rPr>
                          <w:sz w:val="22"/>
                        </w:rPr>
                      </w:pPr>
                      <w:r w:rsidRPr="00075DC2">
                        <w:rPr>
                          <w:sz w:val="22"/>
                        </w:rPr>
                        <w:t xml:space="preserve">With our </w:t>
                      </w:r>
                      <w:r w:rsidRPr="00075DC2">
                        <w:rPr>
                          <w:b/>
                          <w:sz w:val="22"/>
                        </w:rPr>
                        <w:t>In-Office Dental Plan</w:t>
                      </w:r>
                      <w:r w:rsidRPr="00075DC2">
                        <w:rPr>
                          <w:sz w:val="22"/>
                        </w:rPr>
                        <w:t xml:space="preserve"> there is:</w:t>
                      </w:r>
                    </w:p>
                    <w:p w14:paraId="3436B57B"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waiting period to be met</w:t>
                      </w:r>
                    </w:p>
                    <w:p w14:paraId="31DCF66B"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deductible to be satisfied</w:t>
                      </w:r>
                    </w:p>
                    <w:p w14:paraId="04E62C55"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annual maximum </w:t>
                      </w:r>
                    </w:p>
                    <w:p w14:paraId="0D3F7AF8"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claim forms </w:t>
                      </w:r>
                    </w:p>
                    <w:p w14:paraId="575D3783" w14:textId="77777777" w:rsidR="008273D1" w:rsidRPr="00075DC2" w:rsidRDefault="008273D1" w:rsidP="00075DC2">
                      <w:pPr>
                        <w:pStyle w:val="ListParagraph"/>
                        <w:numPr>
                          <w:ilvl w:val="0"/>
                          <w:numId w:val="2"/>
                        </w:numPr>
                        <w:spacing w:after="200" w:line="276" w:lineRule="auto"/>
                        <w:rPr>
                          <w:sz w:val="22"/>
                        </w:rPr>
                      </w:pPr>
                      <w:r w:rsidRPr="00075DC2">
                        <w:rPr>
                          <w:sz w:val="22"/>
                          <w:u w:val="single"/>
                        </w:rPr>
                        <w:t>No</w:t>
                      </w:r>
                      <w:r w:rsidRPr="00075DC2">
                        <w:rPr>
                          <w:sz w:val="22"/>
                        </w:rPr>
                        <w:t xml:space="preserve"> treatment restrictions</w:t>
                      </w:r>
                    </w:p>
                    <w:p w14:paraId="2E277801" w14:textId="77777777" w:rsidR="008273D1" w:rsidRPr="008A5F89" w:rsidRDefault="008273D1" w:rsidP="007025CF">
                      <w:pPr>
                        <w:rPr>
                          <w:b/>
                          <w:sz w:val="22"/>
                        </w:rPr>
                      </w:pPr>
                    </w:p>
                  </w:txbxContent>
                </v:textbox>
                <w10:wrap anchorx="margin"/>
              </v:shape>
            </w:pict>
          </mc:Fallback>
        </mc:AlternateContent>
      </w:r>
      <w:r w:rsidR="003C573C">
        <w:rPr>
          <w:noProof/>
        </w:rPr>
        <mc:AlternateContent>
          <mc:Choice Requires="wps">
            <w:drawing>
              <wp:anchor distT="0" distB="0" distL="114300" distR="114300" simplePos="0" relativeHeight="251930624" behindDoc="0" locked="0" layoutInCell="1" allowOverlap="1" wp14:anchorId="35E91D9A" wp14:editId="4B216B8C">
                <wp:simplePos x="0" y="0"/>
                <wp:positionH relativeFrom="column">
                  <wp:posOffset>-739140</wp:posOffset>
                </wp:positionH>
                <wp:positionV relativeFrom="paragraph">
                  <wp:posOffset>583565</wp:posOffset>
                </wp:positionV>
                <wp:extent cx="3108960" cy="365760"/>
                <wp:effectExtent l="0" t="0" r="15240" b="1524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65760"/>
                        </a:xfrm>
                        <a:prstGeom prst="rect">
                          <a:avLst/>
                        </a:prstGeom>
                        <a:pattFill prst="pct5">
                          <a:fgClr>
                            <a:srgbClr val="FFFFFF"/>
                          </a:fgClr>
                          <a:bgClr>
                            <a:schemeClr val="tx2">
                              <a:lumMod val="75000"/>
                            </a:schemeClr>
                          </a:bgClr>
                        </a:pattFill>
                        <a:ln w="9525">
                          <a:solidFill>
                            <a:sysClr val="windowText" lastClr="000000"/>
                          </a:solidFill>
                          <a:miter lim="800000"/>
                          <a:headEnd/>
                          <a:tailEnd/>
                        </a:ln>
                      </wps:spPr>
                      <wps:txbx>
                        <w:txbxContent>
                          <w:p w14:paraId="43186EF2" w14:textId="77777777" w:rsidR="008273D1" w:rsidRPr="00243482" w:rsidRDefault="008273D1" w:rsidP="00243482">
                            <w:pPr>
                              <w:jc w:val="center"/>
                              <w:rPr>
                                <w:b/>
                                <w:color w:val="FFFFFF" w:themeColor="background1"/>
                                <w:sz w:val="32"/>
                                <w:szCs w:val="32"/>
                              </w:rPr>
                            </w:pPr>
                            <w:r w:rsidRPr="00243482">
                              <w:rPr>
                                <w:b/>
                                <w:color w:val="FFFFFF" w:themeColor="background1"/>
                                <w:sz w:val="32"/>
                                <w:szCs w:val="32"/>
                              </w:rPr>
                              <w:t>In-Office Dental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91D9A" id="_x0000_s1045" type="#_x0000_t202" style="position:absolute;left:0;text-align:left;margin-left:-58.2pt;margin-top:45.95pt;width:244.8pt;height:28.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" strokecolor="windowText">
                <v:fill r:id="rId24" o:title="" color2="#17365d [2415]" type="pattern"/>
                <v:textbox>
                  <w:txbxContent>
                    <w:p w14:paraId="43186EF2" w14:textId="77777777" w:rsidR="008273D1" w:rsidRPr="00243482" w:rsidRDefault="008273D1" w:rsidP="00243482">
                      <w:pPr>
                        <w:jc w:val="center"/>
                        <w:rPr>
                          <w:b/>
                          <w:color w:val="FFFFFF" w:themeColor="background1"/>
                          <w:sz w:val="32"/>
                          <w:szCs w:val="32"/>
                        </w:rPr>
                      </w:pPr>
                      <w:r w:rsidRPr="00243482">
                        <w:rPr>
                          <w:b/>
                          <w:color w:val="FFFFFF" w:themeColor="background1"/>
                          <w:sz w:val="32"/>
                          <w:szCs w:val="32"/>
                        </w:rPr>
                        <w:t>In-Office Dental Plan</w:t>
                      </w:r>
                    </w:p>
                  </w:txbxContent>
                </v:textbox>
              </v:shape>
            </w:pict>
          </mc:Fallback>
        </mc:AlternateContent>
      </w:r>
      <w:r w:rsidR="003C573C">
        <w:rPr>
          <w:noProof/>
        </w:rPr>
        <mc:AlternateContent>
          <mc:Choice Requires="wps">
            <w:drawing>
              <wp:anchor distT="0" distB="0" distL="114300" distR="114300" simplePos="0" relativeHeight="251894784" behindDoc="0" locked="0" layoutInCell="1" allowOverlap="1" wp14:anchorId="5C27AD8E" wp14:editId="7939F64D">
                <wp:simplePos x="0" y="0"/>
                <wp:positionH relativeFrom="column">
                  <wp:posOffset>2552700</wp:posOffset>
                </wp:positionH>
                <wp:positionV relativeFrom="paragraph">
                  <wp:posOffset>2939415</wp:posOffset>
                </wp:positionV>
                <wp:extent cx="3108960" cy="367665"/>
                <wp:effectExtent l="0" t="0" r="15240" b="13335"/>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67665"/>
                        </a:xfrm>
                        <a:prstGeom prst="rect">
                          <a:avLst/>
                        </a:prstGeom>
                        <a:pattFill prst="pct5">
                          <a:fgClr>
                            <a:schemeClr val="bg1"/>
                          </a:fgClr>
                          <a:bgClr>
                            <a:schemeClr val="tx2">
                              <a:lumMod val="75000"/>
                            </a:schemeClr>
                          </a:bgClr>
                        </a:pattFill>
                        <a:ln w="9525">
                          <a:solidFill>
                            <a:srgbClr val="000000"/>
                          </a:solidFill>
                          <a:miter lim="800000"/>
                          <a:headEnd/>
                          <a:tailEnd/>
                        </a:ln>
                      </wps:spPr>
                      <wps:txbx>
                        <w:txbxContent>
                          <w:p w14:paraId="0F23EB41" w14:textId="77777777" w:rsidR="008273D1" w:rsidRPr="000417EF" w:rsidRDefault="008273D1" w:rsidP="004B5CAD">
                            <w:pPr>
                              <w:jc w:val="center"/>
                              <w:rPr>
                                <w:b/>
                                <w:color w:val="FFFFFF" w:themeColor="background1"/>
                                <w:sz w:val="32"/>
                              </w:rPr>
                            </w:pPr>
                            <w:r w:rsidRPr="000417EF">
                              <w:rPr>
                                <w:b/>
                                <w:color w:val="FFFFFF" w:themeColor="background1"/>
                                <w:sz w:val="32"/>
                              </w:rPr>
                              <w:t>Limitations and Exclusions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7AD8E" id="_x0000_s1046" type="#_x0000_t202" style="position:absolute;left:0;text-align:left;margin-left:201pt;margin-top:231.45pt;width:244.8pt;height:28.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" fillcolor="white [3212]">
                <v:fill r:id="rId24" o:title="" color2="#17365d [2415]" type="pattern"/>
                <v:textbox>
                  <w:txbxContent>
                    <w:p w14:paraId="0F23EB41" w14:textId="77777777" w:rsidR="008273D1" w:rsidRPr="000417EF" w:rsidRDefault="008273D1" w:rsidP="004B5CAD">
                      <w:pPr>
                        <w:jc w:val="center"/>
                        <w:rPr>
                          <w:b/>
                          <w:color w:val="FFFFFF" w:themeColor="background1"/>
                          <w:sz w:val="32"/>
                        </w:rPr>
                      </w:pPr>
                      <w:r w:rsidRPr="000417EF">
                        <w:rPr>
                          <w:b/>
                          <w:color w:val="FFFFFF" w:themeColor="background1"/>
                          <w:sz w:val="32"/>
                        </w:rPr>
                        <w:t>Limitations and Exclusions</w:t>
                      </w:r>
                    </w:p>
                  </w:txbxContent>
                </v:textbox>
              </v:shape>
            </w:pict>
          </mc:Fallback>
        </mc:AlternateContent>
      </w:r>
      <w:r w:rsidR="003C573C">
        <w:rPr>
          <w:noProof/>
          <w:szCs w:val="20"/>
        </w:rPr>
        <mc:AlternateContent>
          <mc:Choice Requires="wps">
            <w:drawing>
              <wp:anchor distT="0" distB="0" distL="114300" distR="114300" simplePos="0" relativeHeight="251904511" behindDoc="0" locked="0" layoutInCell="1" allowOverlap="1" wp14:anchorId="3FAAE062" wp14:editId="196EE58C">
                <wp:simplePos x="0" y="0"/>
                <wp:positionH relativeFrom="margin">
                  <wp:posOffset>2527300</wp:posOffset>
                </wp:positionH>
                <wp:positionV relativeFrom="paragraph">
                  <wp:posOffset>3383915</wp:posOffset>
                </wp:positionV>
                <wp:extent cx="3135630" cy="25146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2514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C0BC3C" w14:textId="77777777" w:rsidR="008273D1" w:rsidRPr="00246F56" w:rsidRDefault="008273D1" w:rsidP="00246F56">
                            <w:pPr>
                              <w:jc w:val="both"/>
                              <w:rPr>
                                <w:sz w:val="22"/>
                              </w:rPr>
                            </w:pPr>
                            <w:r>
                              <w:rPr>
                                <w:sz w:val="22"/>
                              </w:rPr>
                              <w:t xml:space="preserve"> </w:t>
                            </w:r>
                            <w:r w:rsidRPr="001F4E2A">
                              <w:rPr>
                                <w:b/>
                                <w:sz w:val="22"/>
                              </w:rPr>
                              <w:t xml:space="preserve">This plan is administered solely by </w:t>
                            </w:r>
                            <w:r>
                              <w:rPr>
                                <w:b/>
                                <w:sz w:val="22"/>
                              </w:rPr>
                              <w:t>Chad L. Wagstaff,</w:t>
                            </w:r>
                            <w:r w:rsidRPr="001F4E2A">
                              <w:rPr>
                                <w:b/>
                                <w:sz w:val="22"/>
                              </w:rPr>
                              <w:t xml:space="preserve"> DDS.</w:t>
                            </w:r>
                            <w:r>
                              <w:rPr>
                                <w:sz w:val="22"/>
                              </w:rPr>
                              <w:t xml:space="preserve"> Any dental services performed by any other practitioner are not covered under this plan, including treatment recommended by our office such as referrals and consultations. Procedures performed are limited to those procedures which the doctor feels comfortable performing in our office. Dental plan discounts will not apply to procedures performed when associated with an alternate source, i.e. Medical Insurance, Workman’s Comp, General Liability, etc. The In-Office Dental Plan cannot be used in conjunction with any other dental plan or insurance. Plan cannot be combined with any other offers or discounts and is non-transferable.</w:t>
                            </w:r>
                          </w:p>
                          <w:p w14:paraId="4E0205F7" w14:textId="77777777" w:rsidR="008273D1" w:rsidRPr="005D3047" w:rsidRDefault="008273D1" w:rsidP="00365943">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AE062" id="_x0000_s1047" type="#_x0000_t202" style="position:absolute;left:0;text-align:left;margin-left:199pt;margin-top:266.45pt;width:246.9pt;height:198pt;z-index:251904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" filled="f" stroked="f">
                <v:textbox>
                  <w:txbxContent>
                    <w:p w14:paraId="05C0BC3C" w14:textId="77777777" w:rsidR="008273D1" w:rsidRPr="00246F56" w:rsidRDefault="008273D1" w:rsidP="00246F56">
                      <w:pPr>
                        <w:jc w:val="both"/>
                        <w:rPr>
                          <w:sz w:val="22"/>
                        </w:rPr>
                      </w:pPr>
                      <w:r>
                        <w:rPr>
                          <w:sz w:val="22"/>
                        </w:rPr>
                        <w:t xml:space="preserve"> </w:t>
                      </w:r>
                      <w:r w:rsidRPr="001F4E2A">
                        <w:rPr>
                          <w:b/>
                          <w:sz w:val="22"/>
                        </w:rPr>
                        <w:t xml:space="preserve">This plan is administered solely by </w:t>
                      </w:r>
                      <w:r>
                        <w:rPr>
                          <w:b/>
                          <w:sz w:val="22"/>
                        </w:rPr>
                        <w:t>Chad L. Wagstaff,</w:t>
                      </w:r>
                      <w:r w:rsidRPr="001F4E2A">
                        <w:rPr>
                          <w:b/>
                          <w:sz w:val="22"/>
                        </w:rPr>
                        <w:t xml:space="preserve"> DDS.</w:t>
                      </w:r>
                      <w:r>
                        <w:rPr>
                          <w:sz w:val="22"/>
                        </w:rPr>
                        <w:t xml:space="preserve"> Any dental services performed by any other practitioner are not covered under this plan, including treatment recommended by our office such as referrals and consultations. Procedures performed are limited to those procedures which the doctor feels comfortable performing in our office. Dental plan discounts will not apply to procedures performed when associated with an alternate source, i.e. Medical Insurance, Workman’s Comp, General Liability, etc. The In-Office Dental Plan cannot be used in conjunction with any other dental plan or insurance. Plan cannot be combined with any other offers or discounts and is non-transferable.</w:t>
                      </w:r>
                    </w:p>
                    <w:p w14:paraId="4E0205F7" w14:textId="77777777" w:rsidR="008273D1" w:rsidRPr="005D3047" w:rsidRDefault="008273D1" w:rsidP="00365943">
                      <w:pPr>
                        <w:rPr>
                          <w:sz w:val="22"/>
                        </w:rPr>
                      </w:pPr>
                    </w:p>
                  </w:txbxContent>
                </v:textbox>
                <w10:wrap anchorx="margin"/>
              </v:shape>
            </w:pict>
          </mc:Fallback>
        </mc:AlternateContent>
      </w:r>
      <w:r w:rsidR="003C573C">
        <w:rPr>
          <w:noProof/>
          <w:szCs w:val="20"/>
        </w:rPr>
        <mc:AlternateContent>
          <mc:Choice Requires="wps">
            <w:drawing>
              <wp:anchor distT="0" distB="0" distL="114300" distR="114300" simplePos="0" relativeHeight="251886592" behindDoc="0" locked="0" layoutInCell="1" allowOverlap="1" wp14:anchorId="4E68EC72" wp14:editId="2A43C149">
                <wp:simplePos x="0" y="0"/>
                <wp:positionH relativeFrom="margin">
                  <wp:posOffset>2576830</wp:posOffset>
                </wp:positionH>
                <wp:positionV relativeFrom="paragraph">
                  <wp:posOffset>1792605</wp:posOffset>
                </wp:positionV>
                <wp:extent cx="3135630" cy="1077595"/>
                <wp:effectExtent l="0" t="0" r="0" b="8255"/>
                <wp:wrapNone/>
                <wp:docPr id="6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10775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831227" w14:textId="77777777" w:rsidR="008273D1" w:rsidRPr="005D3047" w:rsidRDefault="008273D1" w:rsidP="00075DC2">
                            <w:pPr>
                              <w:jc w:val="both"/>
                              <w:rPr>
                                <w:sz w:val="22"/>
                              </w:rPr>
                            </w:pPr>
                            <w:r>
                              <w:rPr>
                                <w:sz w:val="22"/>
                              </w:rPr>
                              <w:t xml:space="preserve">There are no eligibility restrictions to individual plans. A family is defined as a husband and wife or partnership, along with any dependent children under the age of 26 still living in the household.  Participants are eligible upon payment of enrollment fee.  No waiting periods apply.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8EC72" id="_x0000_s1048" type="#_x0000_t202" style="position:absolute;left:0;text-align:left;margin-left:202.9pt;margin-top:141.15pt;width:246.9pt;height:84.8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" filled="f" stroked="f">
                <v:textbox>
                  <w:txbxContent>
                    <w:p w14:paraId="5A831227" w14:textId="77777777" w:rsidR="008273D1" w:rsidRPr="005D3047" w:rsidRDefault="008273D1" w:rsidP="00075DC2">
                      <w:pPr>
                        <w:jc w:val="both"/>
                        <w:rPr>
                          <w:sz w:val="22"/>
                        </w:rPr>
                      </w:pPr>
                      <w:r>
                        <w:rPr>
                          <w:sz w:val="22"/>
                        </w:rPr>
                        <w:t xml:space="preserve">There are no eligibility restrictions to individual plans. A family is defined as a husband and wife or partnership, along with any dependent children under the age of 26 still living in the household.  Participants are eligible upon payment of enrollment fee.  No waiting periods apply. </w:t>
                      </w:r>
                    </w:p>
                  </w:txbxContent>
                </v:textbox>
                <w10:wrap anchorx="margin"/>
              </v:shape>
            </w:pict>
          </mc:Fallback>
        </mc:AlternateContent>
      </w:r>
      <w:r w:rsidR="003C573C">
        <w:rPr>
          <w:noProof/>
        </w:rPr>
        <w:drawing>
          <wp:anchor distT="0" distB="0" distL="114300" distR="114300" simplePos="0" relativeHeight="251924480" behindDoc="0" locked="0" layoutInCell="1" allowOverlap="1" wp14:anchorId="045AC844" wp14:editId="29C19BC4">
            <wp:simplePos x="0" y="0"/>
            <wp:positionH relativeFrom="margin">
              <wp:posOffset>5825490</wp:posOffset>
            </wp:positionH>
            <wp:positionV relativeFrom="paragraph">
              <wp:posOffset>2483485</wp:posOffset>
            </wp:positionV>
            <wp:extent cx="3193415" cy="2129790"/>
            <wp:effectExtent l="19050" t="0" r="26035" b="68961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Extended-Family-Outside-Modern-1391509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3415" cy="2129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C573C">
        <w:rPr>
          <w:noProof/>
        </w:rPr>
        <mc:AlternateContent>
          <mc:Choice Requires="wps">
            <w:drawing>
              <wp:anchor distT="0" distB="0" distL="114300" distR="114300" simplePos="0" relativeHeight="251876352" behindDoc="0" locked="0" layoutInCell="1" allowOverlap="1" wp14:anchorId="0381777D" wp14:editId="18D19C40">
                <wp:simplePos x="0" y="0"/>
                <wp:positionH relativeFrom="column">
                  <wp:posOffset>2557145</wp:posOffset>
                </wp:positionH>
                <wp:positionV relativeFrom="paragraph">
                  <wp:posOffset>-955040</wp:posOffset>
                </wp:positionV>
                <wp:extent cx="3110230" cy="367665"/>
                <wp:effectExtent l="0" t="0" r="1397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230" cy="367665"/>
                        </a:xfrm>
                        <a:prstGeom prst="rect">
                          <a:avLst/>
                        </a:prstGeom>
                        <a:pattFill prst="pct5">
                          <a:fgClr>
                            <a:srgbClr val="FFFFFF"/>
                          </a:fgClr>
                          <a:bgClr>
                            <a:schemeClr val="tx2">
                              <a:lumMod val="75000"/>
                            </a:schemeClr>
                          </a:bgClr>
                        </a:pattFill>
                        <a:ln w="9525">
                          <a:solidFill>
                            <a:srgbClr val="000000"/>
                          </a:solidFill>
                          <a:miter lim="800000"/>
                          <a:headEnd/>
                          <a:tailEnd/>
                        </a:ln>
                      </wps:spPr>
                      <wps:txbx>
                        <w:txbxContent>
                          <w:p w14:paraId="797CD5A6" w14:textId="77777777" w:rsidR="008273D1" w:rsidRPr="000417EF" w:rsidRDefault="008273D1" w:rsidP="004B5CAD">
                            <w:pPr>
                              <w:jc w:val="center"/>
                              <w:rPr>
                                <w:b/>
                                <w:color w:val="FFFFFF" w:themeColor="background1"/>
                                <w:sz w:val="32"/>
                                <w14:textOutline w14:w="3175" w14:cap="rnd" w14:cmpd="sng" w14:algn="ctr">
                                  <w14:noFill/>
                                  <w14:prstDash w14:val="solid"/>
                                  <w14:bevel/>
                                </w14:textOutline>
                              </w:rPr>
                            </w:pPr>
                            <w:r w:rsidRPr="000417EF">
                              <w:rPr>
                                <w:b/>
                                <w:color w:val="FFFFFF" w:themeColor="background1"/>
                                <w:sz w:val="32"/>
                                <w14:textOutline w14:w="3175" w14:cap="rnd" w14:cmpd="sng" w14:algn="ctr">
                                  <w14:noFill/>
                                  <w14:prstDash w14:val="solid"/>
                                  <w14:bevel/>
                                </w14:textOutline>
                              </w:rPr>
                              <w:t>Services included in membership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1777D" id="_x0000_s1049" type="#_x0000_t202" style="position:absolute;left:0;text-align:left;margin-left:201.35pt;margin-top:-75.2pt;width:244.9pt;height:28.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">
                <v:fill r:id="rId24" o:title="" color2="#17365d [2415]" type="pattern"/>
                <v:textbox>
                  <w:txbxContent>
                    <w:p w14:paraId="797CD5A6" w14:textId="77777777" w:rsidR="008273D1" w:rsidRPr="000417EF" w:rsidRDefault="008273D1" w:rsidP="004B5CAD">
                      <w:pPr>
                        <w:jc w:val="center"/>
                        <w:rPr>
                          <w:b/>
                          <w:color w:val="FFFFFF" w:themeColor="background1"/>
                          <w:sz w:val="32"/>
                          <w14:textOutline w14:w="3175" w14:cap="rnd" w14:cmpd="sng" w14:algn="ctr">
                            <w14:noFill/>
                            <w14:prstDash w14:val="solid"/>
                            <w14:bevel/>
                          </w14:textOutline>
                        </w:rPr>
                      </w:pPr>
                      <w:r w:rsidRPr="000417EF">
                        <w:rPr>
                          <w:b/>
                          <w:color w:val="FFFFFF" w:themeColor="background1"/>
                          <w:sz w:val="32"/>
                          <w14:textOutline w14:w="3175" w14:cap="rnd" w14:cmpd="sng" w14:algn="ctr">
                            <w14:noFill/>
                            <w14:prstDash w14:val="solid"/>
                            <w14:bevel/>
                          </w14:textOutline>
                        </w:rPr>
                        <w:t>Services included in membership</w:t>
                      </w:r>
                    </w:p>
                  </w:txbxContent>
                </v:textbox>
              </v:shape>
            </w:pict>
          </mc:Fallback>
        </mc:AlternateContent>
      </w:r>
      <w:r w:rsidR="003C573C">
        <w:rPr>
          <w:noProof/>
          <w:szCs w:val="20"/>
        </w:rPr>
        <mc:AlternateContent>
          <mc:Choice Requires="wps">
            <w:drawing>
              <wp:anchor distT="0" distB="0" distL="114300" distR="114300" simplePos="0" relativeHeight="251902976" behindDoc="0" locked="0" layoutInCell="1" allowOverlap="1" wp14:anchorId="3C6412AD" wp14:editId="662D3F00">
                <wp:simplePos x="0" y="0"/>
                <wp:positionH relativeFrom="margin">
                  <wp:posOffset>5833745</wp:posOffset>
                </wp:positionH>
                <wp:positionV relativeFrom="paragraph">
                  <wp:posOffset>-581025</wp:posOffset>
                </wp:positionV>
                <wp:extent cx="3108960" cy="2896235"/>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8962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9595F3" w14:textId="77777777" w:rsidR="008273D1" w:rsidRDefault="008273D1" w:rsidP="001969EA">
                            <w:pPr>
                              <w:jc w:val="both"/>
                              <w:rPr>
                                <w:sz w:val="22"/>
                              </w:rPr>
                            </w:pPr>
                            <w:r>
                              <w:rPr>
                                <w:sz w:val="22"/>
                              </w:rPr>
                              <w:t xml:space="preserve"> </w:t>
                            </w:r>
                            <w:r w:rsidRPr="008A5F89">
                              <w:rPr>
                                <w:b/>
                                <w:sz w:val="22"/>
                              </w:rPr>
                              <w:t xml:space="preserve">All member co-payments </w:t>
                            </w:r>
                            <w:r>
                              <w:rPr>
                                <w:b/>
                                <w:sz w:val="22"/>
                              </w:rPr>
                              <w:t xml:space="preserve">for treatment provided </w:t>
                            </w:r>
                            <w:r w:rsidRPr="008A5F89">
                              <w:rPr>
                                <w:b/>
                                <w:sz w:val="22"/>
                              </w:rPr>
                              <w:t>are due at the time of service</w:t>
                            </w:r>
                            <w:r>
                              <w:rPr>
                                <w:sz w:val="22"/>
                              </w:rPr>
                              <w:t xml:space="preserve">. Interest free payment plans are available to cover cost of treatment for 3, 6, and 12 Months through the Care Credit Program. Patients can apply for this program with our assistance here in the office or online. See office for details. Membership in the plan may be terminated if any plan member misses multiple appointments or for failure to pay membership fees or properly billed work within a timely manner.  </w:t>
                            </w:r>
                          </w:p>
                          <w:p w14:paraId="27A632FE" w14:textId="77777777" w:rsidR="008273D1" w:rsidRPr="005D3047" w:rsidRDefault="008273D1" w:rsidP="001969EA">
                            <w:pPr>
                              <w:jc w:val="both"/>
                              <w:rPr>
                                <w:sz w:val="22"/>
                              </w:rPr>
                            </w:pPr>
                            <w:r>
                              <w:rPr>
                                <w:sz w:val="22"/>
                              </w:rPr>
                              <w:t xml:space="preserve">-Missed or broken appointments without 24 hour notice will be charged a $50 cancellation fee. The discounts associated with the </w:t>
                            </w:r>
                            <w:r w:rsidRPr="00246F56">
                              <w:rPr>
                                <w:sz w:val="22"/>
                              </w:rPr>
                              <w:t>In-Office Plan</w:t>
                            </w:r>
                            <w:r>
                              <w:rPr>
                                <w:sz w:val="22"/>
                              </w:rPr>
                              <w:t xml:space="preserve"> are only available through </w:t>
                            </w:r>
                            <w:r w:rsidR="00522D15">
                              <w:rPr>
                                <w:sz w:val="22"/>
                              </w:rPr>
                              <w:t xml:space="preserve">Chad Wagstaff </w:t>
                            </w:r>
                            <w:r w:rsidRPr="0098362F">
                              <w:rPr>
                                <w:sz w:val="22"/>
                              </w:rPr>
                              <w:t>DDS.</w:t>
                            </w:r>
                            <w:r>
                              <w:rPr>
                                <w:sz w:val="22"/>
                              </w:rPr>
                              <w:t xml:space="preserve"> Yearly enrollment fee is non-refundable and no refunds will be given if the patient chooses not to use their plan.  </w:t>
                            </w:r>
                          </w:p>
                          <w:p w14:paraId="2DFEF817" w14:textId="77777777" w:rsidR="008273D1" w:rsidRDefault="008273D1" w:rsidP="001969EA">
                            <w:pPr>
                              <w:jc w:val="both"/>
                              <w:rPr>
                                <w:sz w:val="22"/>
                              </w:rPr>
                            </w:pPr>
                          </w:p>
                          <w:p w14:paraId="29805E94" w14:textId="77777777" w:rsidR="008273D1" w:rsidRPr="005D3047" w:rsidRDefault="008273D1" w:rsidP="00075DC2">
                            <w:pPr>
                              <w:jc w:val="both"/>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412AD" id="_x0000_s1050" type="#_x0000_t202" style="position:absolute;left:0;text-align:left;margin-left:459.35pt;margin-top:-45.75pt;width:244.8pt;height:228.0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" filled="f" stroked="f">
                <v:textbox>
                  <w:txbxContent>
                    <w:p w14:paraId="0A9595F3" w14:textId="77777777" w:rsidR="008273D1" w:rsidRDefault="008273D1" w:rsidP="001969EA">
                      <w:pPr>
                        <w:jc w:val="both"/>
                        <w:rPr>
                          <w:sz w:val="22"/>
                        </w:rPr>
                      </w:pPr>
                      <w:r>
                        <w:rPr>
                          <w:sz w:val="22"/>
                        </w:rPr>
                        <w:t xml:space="preserve"> </w:t>
                      </w:r>
                      <w:r w:rsidRPr="008A5F89">
                        <w:rPr>
                          <w:b/>
                          <w:sz w:val="22"/>
                        </w:rPr>
                        <w:t xml:space="preserve">All member co-payments </w:t>
                      </w:r>
                      <w:r>
                        <w:rPr>
                          <w:b/>
                          <w:sz w:val="22"/>
                        </w:rPr>
                        <w:t xml:space="preserve">for treatment provided </w:t>
                      </w:r>
                      <w:r w:rsidRPr="008A5F89">
                        <w:rPr>
                          <w:b/>
                          <w:sz w:val="22"/>
                        </w:rPr>
                        <w:t>are due at the time of service</w:t>
                      </w:r>
                      <w:r>
                        <w:rPr>
                          <w:sz w:val="22"/>
                        </w:rPr>
                        <w:t xml:space="preserve">. Interest free payment plans are available to cover cost of treatment for 3, 6, and 12 Months through the Care Credit Program. Patients can apply for this program with our assistance here in the office or online. See office for details. Membership in the plan may be terminated if any plan member misses multiple appointments or for failure to pay membership fees or properly billed work within a timely manner.  </w:t>
                      </w:r>
                    </w:p>
                    <w:p w14:paraId="27A632FE" w14:textId="77777777" w:rsidR="008273D1" w:rsidRPr="005D3047" w:rsidRDefault="008273D1" w:rsidP="001969EA">
                      <w:pPr>
                        <w:jc w:val="both"/>
                        <w:rPr>
                          <w:sz w:val="22"/>
                        </w:rPr>
                      </w:pPr>
                      <w:r>
                        <w:rPr>
                          <w:sz w:val="22"/>
                        </w:rPr>
                        <w:t xml:space="preserve">-Missed or broken appointments without 24 hour notice will be charged a $50 cancellation fee. The discounts associated with the </w:t>
                      </w:r>
                      <w:r w:rsidRPr="00246F56">
                        <w:rPr>
                          <w:sz w:val="22"/>
                        </w:rPr>
                        <w:t>In-Office Plan</w:t>
                      </w:r>
                      <w:r>
                        <w:rPr>
                          <w:sz w:val="22"/>
                        </w:rPr>
                        <w:t xml:space="preserve"> are only available through </w:t>
                      </w:r>
                      <w:r w:rsidR="00522D15">
                        <w:rPr>
                          <w:sz w:val="22"/>
                        </w:rPr>
                        <w:t xml:space="preserve">Chad Wagstaff </w:t>
                      </w:r>
                      <w:r w:rsidRPr="0098362F">
                        <w:rPr>
                          <w:sz w:val="22"/>
                        </w:rPr>
                        <w:t>DDS.</w:t>
                      </w:r>
                      <w:r>
                        <w:rPr>
                          <w:sz w:val="22"/>
                        </w:rPr>
                        <w:t xml:space="preserve"> Yearly enrollment fee is non-refundable and no refunds will be given if the patient chooses not to use their plan.  </w:t>
                      </w:r>
                    </w:p>
                    <w:p w14:paraId="2DFEF817" w14:textId="77777777" w:rsidR="008273D1" w:rsidRDefault="008273D1" w:rsidP="001969EA">
                      <w:pPr>
                        <w:jc w:val="both"/>
                        <w:rPr>
                          <w:sz w:val="22"/>
                        </w:rPr>
                      </w:pPr>
                    </w:p>
                    <w:p w14:paraId="29805E94" w14:textId="77777777" w:rsidR="008273D1" w:rsidRPr="005D3047" w:rsidRDefault="008273D1" w:rsidP="00075DC2">
                      <w:pPr>
                        <w:jc w:val="both"/>
                        <w:rPr>
                          <w:sz w:val="22"/>
                        </w:rPr>
                      </w:pPr>
                    </w:p>
                  </w:txbxContent>
                </v:textbox>
                <w10:wrap anchorx="margin"/>
              </v:shape>
            </w:pict>
          </mc:Fallback>
        </mc:AlternateContent>
      </w:r>
      <w:r w:rsidR="001E5F66">
        <w:rPr>
          <w:noProof/>
        </w:rPr>
        <mc:AlternateContent>
          <mc:Choice Requires="wps">
            <w:drawing>
              <wp:anchor distT="0" distB="0" distL="114300" distR="114300" simplePos="0" relativeHeight="251900928" behindDoc="0" locked="0" layoutInCell="1" allowOverlap="1" wp14:anchorId="70D6E021" wp14:editId="7E6138DD">
                <wp:simplePos x="0" y="0"/>
                <wp:positionH relativeFrom="column">
                  <wp:posOffset>5833745</wp:posOffset>
                </wp:positionH>
                <wp:positionV relativeFrom="paragraph">
                  <wp:posOffset>-956945</wp:posOffset>
                </wp:positionV>
                <wp:extent cx="3108960" cy="367665"/>
                <wp:effectExtent l="0" t="0" r="15240" b="1333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67665"/>
                        </a:xfrm>
                        <a:prstGeom prst="rect">
                          <a:avLst/>
                        </a:prstGeom>
                        <a:pattFill prst="pct5">
                          <a:fgClr>
                            <a:schemeClr val="bg1"/>
                          </a:fgClr>
                          <a:bgClr>
                            <a:schemeClr val="tx2">
                              <a:lumMod val="75000"/>
                            </a:schemeClr>
                          </a:bgClr>
                        </a:pattFill>
                        <a:ln w="9525">
                          <a:solidFill>
                            <a:srgbClr val="000000"/>
                          </a:solidFill>
                          <a:miter lim="800000"/>
                          <a:headEnd/>
                          <a:tailEnd/>
                        </a:ln>
                      </wps:spPr>
                      <wps:txbx>
                        <w:txbxContent>
                          <w:p w14:paraId="22491C56" w14:textId="77777777" w:rsidR="008273D1" w:rsidRPr="000417EF" w:rsidRDefault="008273D1" w:rsidP="004B5CAD">
                            <w:pPr>
                              <w:jc w:val="center"/>
                              <w:rPr>
                                <w:b/>
                                <w:color w:val="FFFFFF" w:themeColor="background1"/>
                                <w:sz w:val="32"/>
                              </w:rPr>
                            </w:pPr>
                            <w:r w:rsidRPr="000417EF">
                              <w:rPr>
                                <w:b/>
                                <w:color w:val="FFFFFF" w:themeColor="background1"/>
                                <w:sz w:val="32"/>
                              </w:rPr>
                              <w:t>Terms and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E021" id="_x0000_s1051" type="#_x0000_t202" style="position:absolute;left:0;text-align:left;margin-left:459.35pt;margin-top:-75.35pt;width:244.8pt;height:28.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" fillcolor="white [3212]">
                <v:fill r:id="rId24" o:title="" color2="#17365d [2415]" type="pattern"/>
                <v:textbox>
                  <w:txbxContent>
                    <w:p w14:paraId="22491C56" w14:textId="77777777" w:rsidR="008273D1" w:rsidRPr="000417EF" w:rsidRDefault="008273D1" w:rsidP="004B5CAD">
                      <w:pPr>
                        <w:jc w:val="center"/>
                        <w:rPr>
                          <w:b/>
                          <w:color w:val="FFFFFF" w:themeColor="background1"/>
                          <w:sz w:val="32"/>
                        </w:rPr>
                      </w:pPr>
                      <w:r w:rsidRPr="000417EF">
                        <w:rPr>
                          <w:b/>
                          <w:color w:val="FFFFFF" w:themeColor="background1"/>
                          <w:sz w:val="32"/>
                        </w:rPr>
                        <w:t>Terms and Conditions</w:t>
                      </w:r>
                    </w:p>
                  </w:txbxContent>
                </v:textbox>
              </v:shape>
            </w:pict>
          </mc:Fallback>
        </mc:AlternateContent>
      </w:r>
      <w:r w:rsidR="001203B7">
        <w:rPr>
          <w:noProof/>
          <w:color w:val="000000" w:themeColor="text1"/>
        </w:rPr>
        <w:drawing>
          <wp:anchor distT="0" distB="0" distL="114300" distR="114300" simplePos="0" relativeHeight="251870208" behindDoc="0" locked="0" layoutInCell="1" allowOverlap="1" wp14:anchorId="72CF5F42" wp14:editId="18865340">
            <wp:simplePos x="0" y="0"/>
            <wp:positionH relativeFrom="margin">
              <wp:posOffset>-741680</wp:posOffset>
            </wp:positionH>
            <wp:positionV relativeFrom="margin">
              <wp:posOffset>-635</wp:posOffset>
            </wp:positionV>
            <wp:extent cx="6518275" cy="55638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BI_LOGO_VERT(300dpi)_Color.jpg"/>
                    <pic:cNvPicPr/>
                  </pic:nvPicPr>
                  <pic:blipFill rotWithShape="1">
                    <a:blip r:embed="rId26" cstate="print">
                      <a:extLst>
                        <a:ext uri="{BEBA8EAE-BF5A-486C-A8C5-ECC9F3942E4B}">
                          <a14:imgProps xmlns:a14="http://schemas.microsoft.com/office/drawing/2010/main">
                            <a14:imgLayer r:embed="rId27">
                              <a14:imgEffect>
                                <a14:backgroundRemoval t="0" b="65552" l="0" r="100000">
                                  <a14:foregroundMark x1="31486" y1="5017" x2="31486" y2="5017"/>
                                  <a14:foregroundMark x1="67184" y1="8863" x2="67184" y2="8863"/>
                                  <a14:foregroundMark x1="31486" y1="21405" x2="31486" y2="21405"/>
                                  <a14:foregroundMark x1="32151" y1="20401" x2="48115" y2="13712"/>
                                  <a14:foregroundMark x1="49002" y1="13712" x2="68514" y2="20903"/>
                                  <a14:foregroundMark x1="67184" y1="22575" x2="30599" y2="40134"/>
                                  <a14:foregroundMark x1="30599" y1="41304" x2="45233" y2="48997"/>
                                  <a14:foregroundMark x1="44568" y1="49498" x2="64967" y2="45652"/>
                                  <a14:foregroundMark x1="14634" y1="26421" x2="14634" y2="26421"/>
                                  <a14:foregroundMark x1="13969" y1="25251" x2="29268" y2="8194"/>
                                  <a14:foregroundMark x1="30599" y1="8863" x2="47450" y2="3846"/>
                                  <a14:foregroundMark x1="47450" y1="5017" x2="64967" y2="5518"/>
                                  <a14:foregroundMark x1="70732" y1="9866" x2="69401" y2="9365"/>
                                  <a14:foregroundMark x1="72284" y1="10535" x2="85366" y2="23579"/>
                                  <a14:foregroundMark x1="86031" y1="26421" x2="86031" y2="35786"/>
                                  <a14:foregroundMark x1="85366" y1="38462" x2="80931" y2="45151"/>
                                  <a14:foregroundMark x1="80266" y1="47826" x2="67849" y2="55017"/>
                                  <a14:foregroundMark x1="65632" y1="55518" x2="50998" y2="58863"/>
                                  <a14:foregroundMark x1="27051" y1="52341" x2="27051" y2="52341"/>
                                  <a14:foregroundMark x1="27051" y1="31940" x2="32816" y2="21405"/>
                                  <a14:foregroundMark x1="73614" y1="32441" x2="86918" y2="30769"/>
                                </a14:backgroundRemoval>
                              </a14:imgEffect>
                              <a14:imgEffect>
                                <a14:saturation sat="0"/>
                              </a14:imgEffect>
                              <a14:imgEffect>
                                <a14:brightnessContrast bright="56000" contrast="40000"/>
                              </a14:imgEffect>
                            </a14:imgLayer>
                          </a14:imgProps>
                        </a:ext>
                        <a:ext uri="{28A0092B-C50C-407E-A947-70E740481C1C}">
                          <a14:useLocalDpi xmlns:a14="http://schemas.microsoft.com/office/drawing/2010/main" val="0"/>
                        </a:ext>
                      </a:extLst>
                    </a:blip>
                    <a:srcRect b="35635"/>
                    <a:stretch/>
                  </pic:blipFill>
                  <pic:spPr bwMode="auto">
                    <a:xfrm>
                      <a:off x="0" y="0"/>
                      <a:ext cx="6518275" cy="5563870"/>
                    </a:xfrm>
                    <a:prstGeom prst="rect">
                      <a:avLst/>
                    </a:prstGeom>
                    <a:noFill/>
                    <a:ln>
                      <a:noFill/>
                    </a:ln>
                    <a:effectLst>
                      <a:glow>
                        <a:schemeClr val="bg1"/>
                      </a:glo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96720">
        <w:rPr>
          <w:noProof/>
          <w:szCs w:val="20"/>
        </w:rPr>
        <mc:AlternateContent>
          <mc:Choice Requires="wps">
            <w:drawing>
              <wp:anchor distT="0" distB="0" distL="114300" distR="114300" simplePos="0" relativeHeight="251808768" behindDoc="0" locked="0" layoutInCell="1" allowOverlap="1" wp14:anchorId="743483DB" wp14:editId="1DB35EF3">
                <wp:simplePos x="0" y="0"/>
                <wp:positionH relativeFrom="column">
                  <wp:posOffset>6235700</wp:posOffset>
                </wp:positionH>
                <wp:positionV relativeFrom="paragraph">
                  <wp:posOffset>4752340</wp:posOffset>
                </wp:positionV>
                <wp:extent cx="2865755" cy="1145540"/>
                <wp:effectExtent l="0" t="0" r="0" b="0"/>
                <wp:wrapNone/>
                <wp:docPr id="690" name="Wave 690"/>
                <wp:cNvGraphicFramePr/>
                <a:graphic xmlns:a="http://schemas.openxmlformats.org/drawingml/2006/main">
                  <a:graphicData uri="http://schemas.microsoft.com/office/word/2010/wordprocessingShape">
                    <wps:wsp>
                      <wps:cNvSpPr/>
                      <wps:spPr>
                        <a:xfrm>
                          <a:off x="0" y="0"/>
                          <a:ext cx="2865755" cy="1145540"/>
                        </a:xfrm>
                        <a:prstGeom prst="wav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6F33" id="Wave 690" o:spid="_x0000_s1026" type="#_x0000_t64" style="position:absolute;margin-left:491pt;margin-top:374.2pt;width:225.65pt;height:90.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" adj="2700" fillcolor="white [3212]" stroked="f" strokeweight="2pt"/>
            </w:pict>
          </mc:Fallback>
        </mc:AlternateContent>
      </w:r>
      <w:r w:rsidR="007E431B">
        <w:rPr>
          <w:noProof/>
          <w:szCs w:val="20"/>
        </w:rPr>
        <mc:AlternateContent>
          <mc:Choice Requires="wps">
            <w:drawing>
              <wp:anchor distT="0" distB="0" distL="114300" distR="114300" simplePos="0" relativeHeight="251858944" behindDoc="0" locked="0" layoutInCell="1" allowOverlap="1" wp14:anchorId="054E4375" wp14:editId="267E954E">
                <wp:simplePos x="0" y="0"/>
                <wp:positionH relativeFrom="column">
                  <wp:posOffset>-1077595</wp:posOffset>
                </wp:positionH>
                <wp:positionV relativeFrom="paragraph">
                  <wp:posOffset>-1224280</wp:posOffset>
                </wp:positionV>
                <wp:extent cx="354330" cy="7837170"/>
                <wp:effectExtent l="0" t="0" r="26670" b="11430"/>
                <wp:wrapNone/>
                <wp:docPr id="35" name="Rectangle 35"/>
                <wp:cNvGraphicFramePr/>
                <a:graphic xmlns:a="http://schemas.openxmlformats.org/drawingml/2006/main">
                  <a:graphicData uri="http://schemas.microsoft.com/office/word/2010/wordprocessingShape">
                    <wps:wsp>
                      <wps:cNvSpPr/>
                      <wps:spPr>
                        <a:xfrm>
                          <a:off x="0" y="0"/>
                          <a:ext cx="354330" cy="7837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E8282" id="Rectangle 35" o:spid="_x0000_s1026" style="position:absolute;margin-left:-84.85pt;margin-top:-96.4pt;width:27.9pt;height:617.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" fillcolor="white [3212]" strokecolor="white [3212]" strokeweight="2pt"/>
            </w:pict>
          </mc:Fallback>
        </mc:AlternateContent>
      </w:r>
      <w:r w:rsidR="00742DC9">
        <w:rPr>
          <w:noProof/>
        </w:rPr>
        <mc:AlternateContent>
          <mc:Choice Requires="wps">
            <w:drawing>
              <wp:anchor distT="0" distB="0" distL="114300" distR="114300" simplePos="0" relativeHeight="251859968" behindDoc="0" locked="0" layoutInCell="1" allowOverlap="1" wp14:anchorId="613294D8" wp14:editId="6C85158E">
                <wp:simplePos x="0" y="0"/>
                <wp:positionH relativeFrom="column">
                  <wp:posOffset>-1078173</wp:posOffset>
                </wp:positionH>
                <wp:positionV relativeFrom="paragraph">
                  <wp:posOffset>-1129352</wp:posOffset>
                </wp:positionV>
                <wp:extent cx="10631606" cy="177421"/>
                <wp:effectExtent l="0" t="0" r="0" b="0"/>
                <wp:wrapNone/>
                <wp:docPr id="36" name="Rectangle 36"/>
                <wp:cNvGraphicFramePr/>
                <a:graphic xmlns:a="http://schemas.openxmlformats.org/drawingml/2006/main">
                  <a:graphicData uri="http://schemas.microsoft.com/office/word/2010/wordprocessingShape">
                    <wps:wsp>
                      <wps:cNvSpPr/>
                      <wps:spPr>
                        <a:xfrm>
                          <a:off x="0" y="0"/>
                          <a:ext cx="10631606" cy="1774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85C9E" id="Rectangle 36" o:spid="_x0000_s1026" style="position:absolute;margin-left:-84.9pt;margin-top:-88.95pt;width:837.15pt;height:13.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" fillcolor="white [3212]" stroked="f" strokeweight="2pt"/>
            </w:pict>
          </mc:Fallback>
        </mc:AlternateContent>
      </w:r>
      <w:r w:rsidR="00F67746">
        <w:rPr>
          <w:noProof/>
          <w:szCs w:val="20"/>
        </w:rPr>
        <mc:AlternateContent>
          <mc:Choice Requires="wps">
            <w:drawing>
              <wp:anchor distT="0" distB="0" distL="114300" distR="114300" simplePos="0" relativeHeight="251852800" behindDoc="0" locked="0" layoutInCell="1" allowOverlap="1" wp14:anchorId="4898E8CA" wp14:editId="2D275F22">
                <wp:simplePos x="0" y="0"/>
                <wp:positionH relativeFrom="column">
                  <wp:posOffset>8984028</wp:posOffset>
                </wp:positionH>
                <wp:positionV relativeFrom="paragraph">
                  <wp:posOffset>-1228621</wp:posOffset>
                </wp:positionV>
                <wp:extent cx="231775" cy="7976870"/>
                <wp:effectExtent l="0" t="0" r="0" b="5080"/>
                <wp:wrapNone/>
                <wp:docPr id="696" name="Rectangle 696"/>
                <wp:cNvGraphicFramePr/>
                <a:graphic xmlns:a="http://schemas.openxmlformats.org/drawingml/2006/main">
                  <a:graphicData uri="http://schemas.microsoft.com/office/word/2010/wordprocessingShape">
                    <wps:wsp>
                      <wps:cNvSpPr/>
                      <wps:spPr>
                        <a:xfrm>
                          <a:off x="0" y="0"/>
                          <a:ext cx="231775" cy="79768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A807D" id="Rectangle 696" o:spid="_x0000_s1026" style="position:absolute;margin-left:707.4pt;margin-top:-96.75pt;width:18.25pt;height:628.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" fillcolor="white [3201]" stroked="f" strokeweight="2pt"/>
            </w:pict>
          </mc:Fallback>
        </mc:AlternateContent>
      </w:r>
      <w:r w:rsidR="00F67746">
        <w:rPr>
          <w:noProof/>
          <w:szCs w:val="20"/>
        </w:rPr>
        <mc:AlternateContent>
          <mc:Choice Requires="wps">
            <w:drawing>
              <wp:anchor distT="0" distB="0" distL="114300" distR="114300" simplePos="0" relativeHeight="251847680" behindDoc="0" locked="0" layoutInCell="1" allowOverlap="1" wp14:anchorId="5A795558" wp14:editId="7BCC016F">
                <wp:simplePos x="0" y="0"/>
                <wp:positionH relativeFrom="column">
                  <wp:posOffset>9347294</wp:posOffset>
                </wp:positionH>
                <wp:positionV relativeFrom="paragraph">
                  <wp:posOffset>-1129030</wp:posOffset>
                </wp:positionV>
                <wp:extent cx="231775" cy="7976870"/>
                <wp:effectExtent l="0" t="0" r="0" b="5080"/>
                <wp:wrapNone/>
                <wp:docPr id="684" name="Rectangle 684"/>
                <wp:cNvGraphicFramePr/>
                <a:graphic xmlns:a="http://schemas.openxmlformats.org/drawingml/2006/main">
                  <a:graphicData uri="http://schemas.microsoft.com/office/word/2010/wordprocessingShape">
                    <wps:wsp>
                      <wps:cNvSpPr/>
                      <wps:spPr>
                        <a:xfrm>
                          <a:off x="0" y="0"/>
                          <a:ext cx="231775" cy="79768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A5298" id="Rectangle 684" o:spid="_x0000_s1026" style="position:absolute;margin-left:736pt;margin-top:-88.9pt;width:18.25pt;height:628.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" fillcolor="white [3201]" stroked="f" strokeweight="2pt"/>
            </w:pict>
          </mc:Fallback>
        </mc:AlternateContent>
      </w:r>
      <w:r w:rsidR="00F67746">
        <w:rPr>
          <w:noProof/>
          <w:szCs w:val="20"/>
        </w:rPr>
        <mc:AlternateContent>
          <mc:Choice Requires="wps">
            <w:drawing>
              <wp:anchor distT="0" distB="0" distL="114300" distR="114300" simplePos="0" relativeHeight="251848704" behindDoc="0" locked="0" layoutInCell="1" allowOverlap="1" wp14:anchorId="5C5FF1D0" wp14:editId="67CCA761">
                <wp:simplePos x="0" y="0"/>
                <wp:positionH relativeFrom="column">
                  <wp:posOffset>-1118870</wp:posOffset>
                </wp:positionH>
                <wp:positionV relativeFrom="paragraph">
                  <wp:posOffset>6471617</wp:posOffset>
                </wp:positionV>
                <wp:extent cx="10325981" cy="327546"/>
                <wp:effectExtent l="0" t="0" r="0" b="0"/>
                <wp:wrapNone/>
                <wp:docPr id="694" name="Rectangle 694"/>
                <wp:cNvGraphicFramePr/>
                <a:graphic xmlns:a="http://schemas.openxmlformats.org/drawingml/2006/main">
                  <a:graphicData uri="http://schemas.microsoft.com/office/word/2010/wordprocessingShape">
                    <wps:wsp>
                      <wps:cNvSpPr/>
                      <wps:spPr>
                        <a:xfrm>
                          <a:off x="0" y="0"/>
                          <a:ext cx="10325981" cy="32754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A5B2C" id="Rectangle 694" o:spid="_x0000_s1026" style="position:absolute;margin-left:-88.1pt;margin-top:509.6pt;width:813.05pt;height:25.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" fillcolor="white [3201]" stroked="f" strokeweight="2pt"/>
            </w:pict>
          </mc:Fallback>
        </mc:AlternateContent>
      </w:r>
      <w:r w:rsidR="00F67746">
        <w:rPr>
          <w:noProof/>
          <w:szCs w:val="20"/>
        </w:rPr>
        <mc:AlternateContent>
          <mc:Choice Requires="wps">
            <w:drawing>
              <wp:anchor distT="0" distB="0" distL="114300" distR="114300" simplePos="0" relativeHeight="251850752" behindDoc="0" locked="0" layoutInCell="1" allowOverlap="1" wp14:anchorId="313E26E1" wp14:editId="38665C22">
                <wp:simplePos x="0" y="0"/>
                <wp:positionH relativeFrom="column">
                  <wp:posOffset>9200515</wp:posOffset>
                </wp:positionH>
                <wp:positionV relativeFrom="paragraph">
                  <wp:posOffset>-976630</wp:posOffset>
                </wp:positionV>
                <wp:extent cx="232012" cy="7977448"/>
                <wp:effectExtent l="0" t="0" r="0" b="5080"/>
                <wp:wrapNone/>
                <wp:docPr id="695" name="Rectangle 695"/>
                <wp:cNvGraphicFramePr/>
                <a:graphic xmlns:a="http://schemas.openxmlformats.org/drawingml/2006/main">
                  <a:graphicData uri="http://schemas.microsoft.com/office/word/2010/wordprocessingShape">
                    <wps:wsp>
                      <wps:cNvSpPr/>
                      <wps:spPr>
                        <a:xfrm>
                          <a:off x="0" y="0"/>
                          <a:ext cx="232012" cy="797744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C3121" id="Rectangle 695" o:spid="_x0000_s1026" style="position:absolute;margin-left:724.45pt;margin-top:-76.9pt;width:18.25pt;height:628.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" fillcolor="white [3201]" stroked="f" strokeweight="2pt"/>
            </w:pict>
          </mc:Fallback>
        </mc:AlternateContent>
      </w:r>
      <w:r w:rsidR="00DB5A9A">
        <w:rPr>
          <w:noProof/>
        </w:rPr>
        <w:drawing>
          <wp:inline distT="0" distB="0" distL="0" distR="0" wp14:anchorId="49E94863" wp14:editId="158AD51C">
            <wp:extent cx="6455391" cy="4303594"/>
            <wp:effectExtent l="0" t="0" r="3175"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stock-Portrait-of-pretty-young-busin-36528169.jpg"/>
                    <pic:cNvPicPr/>
                  </pic:nvPicPr>
                  <pic:blipFill>
                    <a:blip r:embed="rId13">
                      <a:extLst>
                        <a:ext uri="{28A0092B-C50C-407E-A947-70E740481C1C}">
                          <a14:useLocalDpi xmlns:a14="http://schemas.microsoft.com/office/drawing/2010/main" val="0"/>
                        </a:ext>
                      </a:extLst>
                    </a:blip>
                    <a:stretch>
                      <a:fillRect/>
                    </a:stretch>
                  </pic:blipFill>
                  <pic:spPr>
                    <a:xfrm>
                      <a:off x="0" y="0"/>
                      <a:ext cx="6466677" cy="4311118"/>
                    </a:xfrm>
                    <a:prstGeom prst="rect">
                      <a:avLst/>
                    </a:prstGeom>
                  </pic:spPr>
                </pic:pic>
              </a:graphicData>
            </a:graphic>
          </wp:inline>
        </w:drawing>
      </w:r>
      <w:bookmarkStart w:id="0" w:name="_GoBack"/>
      <w:bookmarkEnd w:id="0"/>
      <w:r w:rsidR="00522D15">
        <w:rPr>
          <w:noProof/>
        </w:rPr>
        <mc:AlternateContent>
          <mc:Choice Requires="wps">
            <w:drawing>
              <wp:anchor distT="0" distB="0" distL="114300" distR="114300" simplePos="0" relativeHeight="251882496" behindDoc="0" locked="0" layoutInCell="1" allowOverlap="1" wp14:anchorId="0A1E502B" wp14:editId="47F62F8D">
                <wp:simplePos x="0" y="0"/>
                <wp:positionH relativeFrom="column">
                  <wp:posOffset>-749300</wp:posOffset>
                </wp:positionH>
                <wp:positionV relativeFrom="paragraph">
                  <wp:posOffset>4317365</wp:posOffset>
                </wp:positionV>
                <wp:extent cx="3123565" cy="367665"/>
                <wp:effectExtent l="0" t="0" r="26035" b="13335"/>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367665"/>
                        </a:xfrm>
                        <a:prstGeom prst="rect">
                          <a:avLst/>
                        </a:prstGeom>
                        <a:pattFill prst="pct5">
                          <a:fgClr>
                            <a:schemeClr val="bg1"/>
                          </a:fgClr>
                          <a:bgClr>
                            <a:schemeClr val="tx2">
                              <a:lumMod val="75000"/>
                            </a:schemeClr>
                          </a:bgClr>
                        </a:pattFill>
                        <a:ln w="9525">
                          <a:solidFill>
                            <a:srgbClr val="000000"/>
                          </a:solidFill>
                          <a:miter lim="800000"/>
                          <a:headEnd/>
                          <a:tailEnd/>
                        </a:ln>
                      </wps:spPr>
                      <wps:txbx>
                        <w:txbxContent>
                          <w:p w14:paraId="089720D9" w14:textId="77777777" w:rsidR="008273D1" w:rsidRPr="000417EF" w:rsidRDefault="008273D1" w:rsidP="004B5CAD">
                            <w:pPr>
                              <w:jc w:val="center"/>
                              <w:rPr>
                                <w:b/>
                                <w:color w:val="FFFFFF" w:themeColor="background1"/>
                                <w:sz w:val="28"/>
                              </w:rPr>
                            </w:pPr>
                            <w:r w:rsidRPr="000417EF">
                              <w:rPr>
                                <w:b/>
                                <w:color w:val="FFFFFF" w:themeColor="background1"/>
                                <w:sz w:val="28"/>
                              </w:rPr>
                              <w:t>Enrollment Fees for 12 mo.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E502B" id="_x0000_s1052" type="#_x0000_t202" style="position:absolute;left:0;text-align:left;margin-left:-59pt;margin-top:339.95pt;width:245.95pt;height:28.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" fillcolor="white [3212]">
                <v:fill r:id="rId24" o:title="" color2="#17365d [2415]" type="pattern"/>
                <v:textbox>
                  <w:txbxContent>
                    <w:p w14:paraId="089720D9" w14:textId="77777777" w:rsidR="008273D1" w:rsidRPr="000417EF" w:rsidRDefault="008273D1" w:rsidP="004B5CAD">
                      <w:pPr>
                        <w:jc w:val="center"/>
                        <w:rPr>
                          <w:b/>
                          <w:color w:val="FFFFFF" w:themeColor="background1"/>
                          <w:sz w:val="28"/>
                        </w:rPr>
                      </w:pPr>
                      <w:r w:rsidRPr="000417EF">
                        <w:rPr>
                          <w:b/>
                          <w:color w:val="FFFFFF" w:themeColor="background1"/>
                          <w:sz w:val="28"/>
                        </w:rPr>
                        <w:t>Enrollment Fees for 12 mo. period</w:t>
                      </w:r>
                    </w:p>
                  </w:txbxContent>
                </v:textbox>
              </v:shape>
            </w:pict>
          </mc:Fallback>
        </mc:AlternateContent>
      </w:r>
      <w:r w:rsidR="00522D15">
        <w:rPr>
          <w:noProof/>
          <w:szCs w:val="20"/>
        </w:rPr>
        <mc:AlternateContent>
          <mc:Choice Requires="wps">
            <w:drawing>
              <wp:anchor distT="0" distB="0" distL="114300" distR="114300" simplePos="0" relativeHeight="251888639" behindDoc="0" locked="0" layoutInCell="1" allowOverlap="1" wp14:anchorId="4A8B1B53" wp14:editId="55A41698">
                <wp:simplePos x="0" y="0"/>
                <wp:positionH relativeFrom="margin">
                  <wp:posOffset>-744855</wp:posOffset>
                </wp:positionH>
                <wp:positionV relativeFrom="paragraph">
                  <wp:posOffset>4803140</wp:posOffset>
                </wp:positionV>
                <wp:extent cx="3123565" cy="1118870"/>
                <wp:effectExtent l="0" t="0" r="0" b="0"/>
                <wp:wrapNone/>
                <wp:docPr id="6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1188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AB258B" w14:textId="09CF813D" w:rsidR="008273D1" w:rsidRPr="00295200" w:rsidRDefault="008273D1" w:rsidP="00C269BE">
                            <w:pPr>
                              <w:pStyle w:val="ListParagraph"/>
                              <w:numPr>
                                <w:ilvl w:val="0"/>
                                <w:numId w:val="5"/>
                              </w:numPr>
                              <w:rPr>
                                <w:b/>
                                <w:color w:val="4F6228" w:themeColor="accent3" w:themeShade="80"/>
                                <w:sz w:val="22"/>
                              </w:rPr>
                            </w:pPr>
                            <w:r w:rsidRPr="00295200">
                              <w:rPr>
                                <w:b/>
                                <w:color w:val="4F6228" w:themeColor="accent3" w:themeShade="80"/>
                                <w:sz w:val="22"/>
                              </w:rPr>
                              <w:t>$</w:t>
                            </w:r>
                            <w:r w:rsidR="007D6FA3">
                              <w:rPr>
                                <w:b/>
                                <w:color w:val="4F6228" w:themeColor="accent3" w:themeShade="80"/>
                                <w:sz w:val="22"/>
                              </w:rPr>
                              <w:t>245</w:t>
                            </w:r>
                            <w:r w:rsidRPr="00295200">
                              <w:rPr>
                                <w:b/>
                                <w:color w:val="4F6228" w:themeColor="accent3" w:themeShade="80"/>
                                <w:sz w:val="22"/>
                              </w:rPr>
                              <w:t xml:space="preserve"> for individuals</w:t>
                            </w:r>
                          </w:p>
                          <w:p w14:paraId="7DCC2A45" w14:textId="74F4F677" w:rsidR="008273D1" w:rsidRPr="00295200" w:rsidRDefault="008273D1" w:rsidP="00C269BE">
                            <w:pPr>
                              <w:pStyle w:val="ListParagraph"/>
                              <w:numPr>
                                <w:ilvl w:val="0"/>
                                <w:numId w:val="5"/>
                              </w:numPr>
                              <w:rPr>
                                <w:b/>
                                <w:color w:val="4F6228" w:themeColor="accent3" w:themeShade="80"/>
                                <w:sz w:val="22"/>
                              </w:rPr>
                            </w:pPr>
                            <w:r w:rsidRPr="00295200">
                              <w:rPr>
                                <w:b/>
                                <w:color w:val="4F6228" w:themeColor="accent3" w:themeShade="80"/>
                                <w:sz w:val="22"/>
                              </w:rPr>
                              <w:t>$</w:t>
                            </w:r>
                            <w:r w:rsidR="00E13E80">
                              <w:rPr>
                                <w:b/>
                                <w:color w:val="4F6228" w:themeColor="accent3" w:themeShade="80"/>
                                <w:sz w:val="22"/>
                              </w:rPr>
                              <w:t>388</w:t>
                            </w:r>
                            <w:r w:rsidRPr="00295200">
                              <w:rPr>
                                <w:b/>
                                <w:color w:val="4F6228" w:themeColor="accent3" w:themeShade="80"/>
                                <w:sz w:val="22"/>
                              </w:rPr>
                              <w:t xml:space="preserve"> for couples</w:t>
                            </w:r>
                          </w:p>
                          <w:p w14:paraId="1C7EA509" w14:textId="0D0B191B" w:rsidR="008273D1" w:rsidRPr="00295200" w:rsidRDefault="008273D1" w:rsidP="00C269BE">
                            <w:pPr>
                              <w:pStyle w:val="ListParagraph"/>
                              <w:numPr>
                                <w:ilvl w:val="0"/>
                                <w:numId w:val="5"/>
                              </w:numPr>
                              <w:rPr>
                                <w:b/>
                                <w:color w:val="4F6228" w:themeColor="accent3" w:themeShade="80"/>
                                <w:sz w:val="22"/>
                              </w:rPr>
                            </w:pPr>
                            <w:r w:rsidRPr="00295200">
                              <w:rPr>
                                <w:b/>
                                <w:color w:val="4F6228" w:themeColor="accent3" w:themeShade="80"/>
                                <w:sz w:val="22"/>
                              </w:rPr>
                              <w:t>$</w:t>
                            </w:r>
                            <w:r w:rsidR="00E13E80">
                              <w:rPr>
                                <w:b/>
                                <w:color w:val="4F6228" w:themeColor="accent3" w:themeShade="80"/>
                                <w:sz w:val="22"/>
                              </w:rPr>
                              <w:t>517</w:t>
                            </w:r>
                            <w:r w:rsidRPr="00295200">
                              <w:rPr>
                                <w:b/>
                                <w:color w:val="4F6228" w:themeColor="accent3" w:themeShade="80"/>
                                <w:sz w:val="22"/>
                              </w:rPr>
                              <w:t xml:space="preserve"> for family of 3</w:t>
                            </w:r>
                          </w:p>
                          <w:p w14:paraId="418E096F" w14:textId="39518FC1" w:rsidR="008273D1" w:rsidRPr="00295200" w:rsidRDefault="008273D1" w:rsidP="00C269BE">
                            <w:pPr>
                              <w:pStyle w:val="ListParagraph"/>
                              <w:numPr>
                                <w:ilvl w:val="0"/>
                                <w:numId w:val="5"/>
                              </w:numPr>
                              <w:rPr>
                                <w:b/>
                                <w:color w:val="4F6228" w:themeColor="accent3" w:themeShade="80"/>
                                <w:sz w:val="22"/>
                              </w:rPr>
                            </w:pPr>
                            <w:r w:rsidRPr="00295200">
                              <w:rPr>
                                <w:b/>
                                <w:color w:val="4F6228" w:themeColor="accent3" w:themeShade="80"/>
                                <w:sz w:val="22"/>
                              </w:rPr>
                              <w:t>$</w:t>
                            </w:r>
                            <w:r w:rsidR="00E13E80">
                              <w:rPr>
                                <w:b/>
                                <w:color w:val="4F6228" w:themeColor="accent3" w:themeShade="80"/>
                                <w:sz w:val="22"/>
                              </w:rPr>
                              <w:t>638</w:t>
                            </w:r>
                            <w:r w:rsidRPr="00295200">
                              <w:rPr>
                                <w:b/>
                                <w:color w:val="4F6228" w:themeColor="accent3" w:themeShade="80"/>
                                <w:sz w:val="22"/>
                              </w:rPr>
                              <w:t xml:space="preserve"> for family of 4</w:t>
                            </w:r>
                          </w:p>
                          <w:p w14:paraId="010CC5E3" w14:textId="57F971EC" w:rsidR="008273D1" w:rsidRPr="00295200" w:rsidRDefault="00E13E80" w:rsidP="00C269BE">
                            <w:pPr>
                              <w:pStyle w:val="ListParagraph"/>
                              <w:numPr>
                                <w:ilvl w:val="0"/>
                                <w:numId w:val="3"/>
                              </w:numPr>
                              <w:rPr>
                                <w:b/>
                                <w:color w:val="4F6228" w:themeColor="accent3" w:themeShade="80"/>
                                <w:sz w:val="22"/>
                              </w:rPr>
                            </w:pPr>
                            <w:r>
                              <w:rPr>
                                <w:b/>
                                <w:color w:val="4F6228" w:themeColor="accent3" w:themeShade="80"/>
                                <w:sz w:val="22"/>
                              </w:rPr>
                              <w:t>$125</w:t>
                            </w:r>
                            <w:r w:rsidR="008273D1" w:rsidRPr="00295200">
                              <w:rPr>
                                <w:b/>
                                <w:color w:val="4F6228" w:themeColor="accent3" w:themeShade="80"/>
                                <w:sz w:val="22"/>
                              </w:rPr>
                              <w:t xml:space="preserve"> for each additional family member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1B53" id="_x0000_s1053" type="#_x0000_t202" style="position:absolute;left:0;text-align:left;margin-left:-58.65pt;margin-top:378.2pt;width:245.95pt;height:88.1pt;z-index:2518886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" filled="f" stroked="f">
                <v:textbox>
                  <w:txbxContent>
                    <w:p w14:paraId="61AB258B" w14:textId="09CF813D" w:rsidR="008273D1" w:rsidRPr="00295200" w:rsidRDefault="008273D1" w:rsidP="00C269BE">
                      <w:pPr>
                        <w:pStyle w:val="ListParagraph"/>
                        <w:numPr>
                          <w:ilvl w:val="0"/>
                          <w:numId w:val="5"/>
                        </w:numPr>
                        <w:rPr>
                          <w:b/>
                          <w:color w:val="4F6228" w:themeColor="accent3" w:themeShade="80"/>
                          <w:sz w:val="22"/>
                        </w:rPr>
                      </w:pPr>
                      <w:r w:rsidRPr="00295200">
                        <w:rPr>
                          <w:b/>
                          <w:color w:val="4F6228" w:themeColor="accent3" w:themeShade="80"/>
                          <w:sz w:val="22"/>
                        </w:rPr>
                        <w:t>$</w:t>
                      </w:r>
                      <w:r w:rsidR="007D6FA3">
                        <w:rPr>
                          <w:b/>
                          <w:color w:val="4F6228" w:themeColor="accent3" w:themeShade="80"/>
                          <w:sz w:val="22"/>
                        </w:rPr>
                        <w:t>245</w:t>
                      </w:r>
                      <w:r w:rsidRPr="00295200">
                        <w:rPr>
                          <w:b/>
                          <w:color w:val="4F6228" w:themeColor="accent3" w:themeShade="80"/>
                          <w:sz w:val="22"/>
                        </w:rPr>
                        <w:t xml:space="preserve"> for individuals</w:t>
                      </w:r>
                    </w:p>
                    <w:p w14:paraId="7DCC2A45" w14:textId="74F4F677" w:rsidR="008273D1" w:rsidRPr="00295200" w:rsidRDefault="008273D1" w:rsidP="00C269BE">
                      <w:pPr>
                        <w:pStyle w:val="ListParagraph"/>
                        <w:numPr>
                          <w:ilvl w:val="0"/>
                          <w:numId w:val="5"/>
                        </w:numPr>
                        <w:rPr>
                          <w:b/>
                          <w:color w:val="4F6228" w:themeColor="accent3" w:themeShade="80"/>
                          <w:sz w:val="22"/>
                        </w:rPr>
                      </w:pPr>
                      <w:r w:rsidRPr="00295200">
                        <w:rPr>
                          <w:b/>
                          <w:color w:val="4F6228" w:themeColor="accent3" w:themeShade="80"/>
                          <w:sz w:val="22"/>
                        </w:rPr>
                        <w:t>$</w:t>
                      </w:r>
                      <w:r w:rsidR="00E13E80">
                        <w:rPr>
                          <w:b/>
                          <w:color w:val="4F6228" w:themeColor="accent3" w:themeShade="80"/>
                          <w:sz w:val="22"/>
                        </w:rPr>
                        <w:t>388</w:t>
                      </w:r>
                      <w:r w:rsidRPr="00295200">
                        <w:rPr>
                          <w:b/>
                          <w:color w:val="4F6228" w:themeColor="accent3" w:themeShade="80"/>
                          <w:sz w:val="22"/>
                        </w:rPr>
                        <w:t xml:space="preserve"> for couples</w:t>
                      </w:r>
                    </w:p>
                    <w:p w14:paraId="1C7EA509" w14:textId="0D0B191B" w:rsidR="008273D1" w:rsidRPr="00295200" w:rsidRDefault="008273D1" w:rsidP="00C269BE">
                      <w:pPr>
                        <w:pStyle w:val="ListParagraph"/>
                        <w:numPr>
                          <w:ilvl w:val="0"/>
                          <w:numId w:val="5"/>
                        </w:numPr>
                        <w:rPr>
                          <w:b/>
                          <w:color w:val="4F6228" w:themeColor="accent3" w:themeShade="80"/>
                          <w:sz w:val="22"/>
                        </w:rPr>
                      </w:pPr>
                      <w:r w:rsidRPr="00295200">
                        <w:rPr>
                          <w:b/>
                          <w:color w:val="4F6228" w:themeColor="accent3" w:themeShade="80"/>
                          <w:sz w:val="22"/>
                        </w:rPr>
                        <w:t>$</w:t>
                      </w:r>
                      <w:r w:rsidR="00E13E80">
                        <w:rPr>
                          <w:b/>
                          <w:color w:val="4F6228" w:themeColor="accent3" w:themeShade="80"/>
                          <w:sz w:val="22"/>
                        </w:rPr>
                        <w:t>517</w:t>
                      </w:r>
                      <w:r w:rsidRPr="00295200">
                        <w:rPr>
                          <w:b/>
                          <w:color w:val="4F6228" w:themeColor="accent3" w:themeShade="80"/>
                          <w:sz w:val="22"/>
                        </w:rPr>
                        <w:t xml:space="preserve"> for family of 3</w:t>
                      </w:r>
                    </w:p>
                    <w:p w14:paraId="418E096F" w14:textId="39518FC1" w:rsidR="008273D1" w:rsidRPr="00295200" w:rsidRDefault="008273D1" w:rsidP="00C269BE">
                      <w:pPr>
                        <w:pStyle w:val="ListParagraph"/>
                        <w:numPr>
                          <w:ilvl w:val="0"/>
                          <w:numId w:val="5"/>
                        </w:numPr>
                        <w:rPr>
                          <w:b/>
                          <w:color w:val="4F6228" w:themeColor="accent3" w:themeShade="80"/>
                          <w:sz w:val="22"/>
                        </w:rPr>
                      </w:pPr>
                      <w:r w:rsidRPr="00295200">
                        <w:rPr>
                          <w:b/>
                          <w:color w:val="4F6228" w:themeColor="accent3" w:themeShade="80"/>
                          <w:sz w:val="22"/>
                        </w:rPr>
                        <w:t>$</w:t>
                      </w:r>
                      <w:r w:rsidR="00E13E80">
                        <w:rPr>
                          <w:b/>
                          <w:color w:val="4F6228" w:themeColor="accent3" w:themeShade="80"/>
                          <w:sz w:val="22"/>
                        </w:rPr>
                        <w:t>638</w:t>
                      </w:r>
                      <w:r w:rsidRPr="00295200">
                        <w:rPr>
                          <w:b/>
                          <w:color w:val="4F6228" w:themeColor="accent3" w:themeShade="80"/>
                          <w:sz w:val="22"/>
                        </w:rPr>
                        <w:t xml:space="preserve"> for family of 4</w:t>
                      </w:r>
                    </w:p>
                    <w:p w14:paraId="010CC5E3" w14:textId="57F971EC" w:rsidR="008273D1" w:rsidRPr="00295200" w:rsidRDefault="00E13E80" w:rsidP="00C269BE">
                      <w:pPr>
                        <w:pStyle w:val="ListParagraph"/>
                        <w:numPr>
                          <w:ilvl w:val="0"/>
                          <w:numId w:val="3"/>
                        </w:numPr>
                        <w:rPr>
                          <w:b/>
                          <w:color w:val="4F6228" w:themeColor="accent3" w:themeShade="80"/>
                          <w:sz w:val="22"/>
                        </w:rPr>
                      </w:pPr>
                      <w:r>
                        <w:rPr>
                          <w:b/>
                          <w:color w:val="4F6228" w:themeColor="accent3" w:themeShade="80"/>
                          <w:sz w:val="22"/>
                        </w:rPr>
                        <w:t>$125</w:t>
                      </w:r>
                      <w:r w:rsidR="008273D1" w:rsidRPr="00295200">
                        <w:rPr>
                          <w:b/>
                          <w:color w:val="4F6228" w:themeColor="accent3" w:themeShade="80"/>
                          <w:sz w:val="22"/>
                        </w:rPr>
                        <w:t xml:space="preserve"> for each additional family member </w:t>
                      </w:r>
                    </w:p>
                  </w:txbxContent>
                </v:textbox>
                <w10:wrap anchorx="margin"/>
              </v:shape>
            </w:pict>
          </mc:Fallback>
        </mc:AlternateContent>
      </w:r>
      <w:r w:rsidR="00522D15">
        <w:rPr>
          <w:noProof/>
          <w:szCs w:val="20"/>
        </w:rPr>
        <mc:AlternateContent>
          <mc:Choice Requires="wps">
            <w:drawing>
              <wp:anchor distT="0" distB="0" distL="114300" distR="114300" simplePos="0" relativeHeight="251935744" behindDoc="0" locked="0" layoutInCell="1" allowOverlap="1" wp14:anchorId="13039E16" wp14:editId="0CD475CE">
                <wp:simplePos x="0" y="0"/>
                <wp:positionH relativeFrom="column">
                  <wp:posOffset>6032500</wp:posOffset>
                </wp:positionH>
                <wp:positionV relativeFrom="paragraph">
                  <wp:posOffset>5405120</wp:posOffset>
                </wp:positionV>
                <wp:extent cx="3073400" cy="6858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1E47F7" w14:textId="77777777" w:rsidR="008273D1" w:rsidRPr="00522D15" w:rsidRDefault="008273D1" w:rsidP="00522D15">
                            <w:pPr>
                              <w:pStyle w:val="BodyText02"/>
                              <w:rPr>
                                <w:rFonts w:ascii="Lucida Fax" w:hAnsi="Lucida Fax" w:cs="David"/>
                                <w:b/>
                                <w:color w:val="auto"/>
                                <w:sz w:val="60"/>
                                <w:szCs w:val="60"/>
                              </w:rPr>
                            </w:pPr>
                            <w:r w:rsidRPr="00522D15">
                              <w:rPr>
                                <w:rFonts w:ascii="Lucida Fax" w:hAnsi="Lucida Fax" w:cs="David"/>
                                <w:b/>
                                <w:color w:val="auto"/>
                                <w:sz w:val="60"/>
                                <w:szCs w:val="60"/>
                              </w:rPr>
                              <w:t>801-745-1100</w:t>
                            </w:r>
                          </w:p>
                          <w:p w14:paraId="4FBB99A8" w14:textId="77777777" w:rsidR="00522D15" w:rsidRDefault="00522D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39E16" id="_x0000_s1054" type="#_x0000_t202" style="position:absolute;left:0;text-align:left;margin-left:475pt;margin-top:425.6pt;width:242pt;height:5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" filled="f" stroked="f">
                <v:textbox>
                  <w:txbxContent>
                    <w:p w14:paraId="271E47F7" w14:textId="77777777" w:rsidR="008273D1" w:rsidRPr="00522D15" w:rsidRDefault="008273D1" w:rsidP="00522D15">
                      <w:pPr>
                        <w:pStyle w:val="BodyText02"/>
                        <w:rPr>
                          <w:rFonts w:ascii="Lucida Fax" w:hAnsi="Lucida Fax" w:cs="David"/>
                          <w:b/>
                          <w:color w:val="auto"/>
                          <w:sz w:val="60"/>
                          <w:szCs w:val="60"/>
                        </w:rPr>
                      </w:pPr>
                      <w:r w:rsidRPr="00522D15">
                        <w:rPr>
                          <w:rFonts w:ascii="Lucida Fax" w:hAnsi="Lucida Fax" w:cs="David"/>
                          <w:b/>
                          <w:color w:val="auto"/>
                          <w:sz w:val="60"/>
                          <w:szCs w:val="60"/>
                        </w:rPr>
                        <w:t>801-745-1100</w:t>
                      </w:r>
                    </w:p>
                    <w:p w14:paraId="4FBB99A8" w14:textId="77777777" w:rsidR="00522D15" w:rsidRDefault="00522D15"/>
                  </w:txbxContent>
                </v:textbox>
              </v:shape>
            </w:pict>
          </mc:Fallback>
        </mc:AlternateContent>
      </w:r>
      <w:r w:rsidR="00C22767">
        <w:rPr>
          <w:noProof/>
        </w:rPr>
        <mc:AlternateContent>
          <mc:Choice Requires="wps">
            <w:drawing>
              <wp:anchor distT="0" distB="0" distL="114300" distR="114300" simplePos="0" relativeHeight="251937792" behindDoc="0" locked="0" layoutInCell="1" allowOverlap="1" wp14:anchorId="4DB82212" wp14:editId="2BFFFC42">
                <wp:simplePos x="0" y="0"/>
                <wp:positionH relativeFrom="column">
                  <wp:posOffset>-1116330</wp:posOffset>
                </wp:positionH>
                <wp:positionV relativeFrom="paragraph">
                  <wp:posOffset>5861685</wp:posOffset>
                </wp:positionV>
                <wp:extent cx="10431780" cy="744855"/>
                <wp:effectExtent l="0" t="0" r="26670" b="17145"/>
                <wp:wrapNone/>
                <wp:docPr id="10" name="Wave 10"/>
                <wp:cNvGraphicFramePr/>
                <a:graphic xmlns:a="http://schemas.openxmlformats.org/drawingml/2006/main">
                  <a:graphicData uri="http://schemas.microsoft.com/office/word/2010/wordprocessingShape">
                    <wps:wsp>
                      <wps:cNvSpPr/>
                      <wps:spPr>
                        <a:xfrm>
                          <a:off x="0" y="0"/>
                          <a:ext cx="10431780" cy="744855"/>
                        </a:xfrm>
                        <a:prstGeom prst="wave">
                          <a:avLst>
                            <a:gd name="adj1" fmla="val 20000"/>
                            <a:gd name="adj2" fmla="val 0"/>
                          </a:avLst>
                        </a:prstGeom>
                        <a:pattFill prst="pct90">
                          <a:fgClr>
                            <a:srgbClr val="1F497D">
                              <a:lumMod val="75000"/>
                            </a:srgbClr>
                          </a:fgClr>
                          <a:bgClr>
                            <a:sysClr val="window" lastClr="FFFFFF"/>
                          </a:bgClr>
                        </a:patt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D783D6" id="Wave 10" o:spid="_x0000_s1026" type="#_x0000_t64" style="position:absolute;margin-left:-87.9pt;margin-top:461.55pt;width:821.4pt;height:58.6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" adj="4320" fillcolor="#17375e" strokecolor="#17375e" strokeweight="2pt">
                <v:fill r:id="rId14" o:title="" color2="window" type="pattern"/>
              </v:shape>
            </w:pict>
          </mc:Fallback>
        </mc:AlternateContent>
      </w:r>
      <w:r w:rsidR="003C573C">
        <w:rPr>
          <w:noProof/>
          <w:color w:val="000000" w:themeColor="text1"/>
        </w:rPr>
        <w:drawing>
          <wp:anchor distT="0" distB="0" distL="114300" distR="114300" simplePos="0" relativeHeight="251843584" behindDoc="0" locked="0" layoutInCell="1" allowOverlap="1" wp14:anchorId="167D4326" wp14:editId="5E85D41B">
            <wp:simplePos x="0" y="0"/>
            <wp:positionH relativeFrom="column">
              <wp:posOffset>6645275</wp:posOffset>
            </wp:positionH>
            <wp:positionV relativeFrom="paragraph">
              <wp:posOffset>4769485</wp:posOffset>
            </wp:positionV>
            <wp:extent cx="1541780" cy="74930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BI_LOGO_VERT(300dpi)_Color.jpg"/>
                    <pic:cNvPicPr/>
                  </pic:nvPicPr>
                  <pic:blipFill rotWithShape="1">
                    <a:blip r:embed="rId28" cstate="print">
                      <a:extLst>
                        <a:ext uri="{BEBA8EAE-BF5A-486C-A8C5-ECC9F3942E4B}">
                          <a14:imgProps xmlns:a14="http://schemas.microsoft.com/office/drawing/2010/main">
                            <a14:imgLayer r:embed="rId29">
                              <a14:imgEffect>
                                <a14:backgroundRemoval t="0" b="100000" l="0" r="100000">
                                  <a14:foregroundMark x1="35772" y1="3309" x2="35772" y2="3309"/>
                                  <a14:foregroundMark x1="45203" y1="33578" x2="45203" y2="33578"/>
                                  <a14:foregroundMark x1="32195" y1="39583" x2="32195" y2="39583"/>
                                  <a14:foregroundMark x1="45203" y1="49020" x2="45203" y2="49020"/>
                                  <a14:foregroundMark x1="67805" y1="42892" x2="67805" y2="42892"/>
                                  <a14:foregroundMark x1="73008" y1="30760" x2="73008" y2="30760"/>
                                  <a14:foregroundMark x1="27805" y1="31373" x2="27805" y2="31373"/>
                                  <a14:foregroundMark x1="5041" y1="80882" x2="5041" y2="80882"/>
                                  <a14:foregroundMark x1="9431" y1="75368" x2="9431" y2="75368"/>
                                  <a14:foregroundMark x1="22602" y1="70466" x2="22602" y2="70466"/>
                                  <a14:foregroundMark x1="22602" y1="79167" x2="22602" y2="79167"/>
                                  <a14:foregroundMark x1="36423" y1="76471" x2="36423" y2="76471"/>
                                  <a14:foregroundMark x1="70081" y1="70466" x2="70081" y2="70466"/>
                                  <a14:foregroundMark x1="94959" y1="70466" x2="94959" y2="70466"/>
                                  <a14:foregroundMark x1="94959" y1="76471" x2="94959" y2="76471"/>
                                  <a14:foregroundMark x1="18211" y1="95221" x2="18211" y2="95221"/>
                                  <a14:foregroundMark x1="27805" y1="96814" x2="27805" y2="96814"/>
                                  <a14:foregroundMark x1="57724" y1="95221" x2="57724" y2="95221"/>
                                  <a14:foregroundMark x1="72195" y1="97917" x2="72195" y2="97917"/>
                                  <a14:foregroundMark x1="82439" y1="97426" x2="82439" y2="97426"/>
                                  <a14:foregroundMark x1="42276" y1="96324" x2="42276" y2="96324"/>
                                  <a14:foregroundMark x1="54797" y1="30760" x2="54797" y2="30760"/>
                                </a14:backgroundRemoval>
                              </a14:imgEffect>
                            </a14:imgLayer>
                          </a14:imgProps>
                        </a:ext>
                        <a:ext uri="{28A0092B-C50C-407E-A947-70E740481C1C}">
                          <a14:useLocalDpi xmlns:a14="http://schemas.microsoft.com/office/drawing/2010/main" val="0"/>
                        </a:ext>
                      </a:extLst>
                    </a:blip>
                    <a:srcRect t="67361" b="-4002"/>
                    <a:stretch/>
                  </pic:blipFill>
                  <pic:spPr bwMode="auto">
                    <a:xfrm>
                      <a:off x="0" y="0"/>
                      <a:ext cx="1541780" cy="749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86BA4">
        <w:rPr>
          <w:noProof/>
          <w:szCs w:val="20"/>
        </w:rPr>
        <mc:AlternateContent>
          <mc:Choice Requires="wps">
            <w:drawing>
              <wp:anchor distT="0" distB="0" distL="114300" distR="114300" simplePos="0" relativeHeight="251645950" behindDoc="0" locked="0" layoutInCell="1" allowOverlap="1" wp14:anchorId="4F26FEB4" wp14:editId="260612A3">
                <wp:simplePos x="0" y="0"/>
                <wp:positionH relativeFrom="column">
                  <wp:posOffset>-914400</wp:posOffset>
                </wp:positionH>
                <wp:positionV relativeFrom="paragraph">
                  <wp:posOffset>-1374775</wp:posOffset>
                </wp:positionV>
                <wp:extent cx="10121265" cy="8223250"/>
                <wp:effectExtent l="0" t="0" r="0" b="6350"/>
                <wp:wrapNone/>
                <wp:docPr id="56" name="Rectangle 56"/>
                <wp:cNvGraphicFramePr/>
                <a:graphic xmlns:a="http://schemas.openxmlformats.org/drawingml/2006/main">
                  <a:graphicData uri="http://schemas.microsoft.com/office/word/2010/wordprocessingShape">
                    <wps:wsp>
                      <wps:cNvSpPr/>
                      <wps:spPr>
                        <a:xfrm>
                          <a:off x="0" y="0"/>
                          <a:ext cx="10121265" cy="8223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2863" id="Rectangle 56" o:spid="_x0000_s1026" style="position:absolute;margin-left:-1in;margin-top:-108.25pt;width:796.95pt;height:647.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" fillcolor="white [3212]" stroked="f" strokeweight="2pt"/>
            </w:pict>
          </mc:Fallback>
        </mc:AlternateContent>
      </w:r>
      <w:r w:rsidR="006B7C74">
        <w:rPr>
          <w:noProof/>
          <w:szCs w:val="20"/>
        </w:rPr>
        <mc:AlternateContent>
          <mc:Choice Requires="wps">
            <w:drawing>
              <wp:anchor distT="0" distB="0" distL="114300" distR="114300" simplePos="0" relativeHeight="251726848" behindDoc="0" locked="0" layoutInCell="1" allowOverlap="1" wp14:anchorId="5205C97C" wp14:editId="430F84D2">
                <wp:simplePos x="0" y="0"/>
                <wp:positionH relativeFrom="column">
                  <wp:posOffset>1113906</wp:posOffset>
                </wp:positionH>
                <wp:positionV relativeFrom="paragraph">
                  <wp:posOffset>70658</wp:posOffset>
                </wp:positionV>
                <wp:extent cx="1296786" cy="1254760"/>
                <wp:effectExtent l="0" t="0" r="0" b="254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786" cy="1254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D16143" w14:textId="77777777" w:rsidR="008273D1" w:rsidRPr="006B7C74" w:rsidRDefault="008273D1" w:rsidP="006B7C74">
                            <w:pPr>
                              <w:pStyle w:val="BodyText02"/>
                              <w:rPr>
                                <w:rFonts w:ascii="Californian FB" w:hAnsi="Californian FB" w:cs="David"/>
                                <w:b/>
                                <w:color w:val="auto"/>
                                <w:sz w:val="14"/>
                                <w:szCs w:val="24"/>
                              </w:rPr>
                            </w:pPr>
                            <w:r>
                              <w:rPr>
                                <w:rFonts w:ascii="Californian FB" w:hAnsi="Californian FB" w:cs="David"/>
                                <w:b/>
                                <w:color w:val="auto"/>
                                <w:sz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C97C" id="_x0000_s1055" type="#_x0000_t202" style="position:absolute;left:0;text-align:left;margin-left:87.7pt;margin-top:5.55pt;width:102.1pt;height:98.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" filled="f" stroked="f">
                <v:textbox>
                  <w:txbxContent>
                    <w:p w14:paraId="61D16143" w14:textId="77777777" w:rsidR="008273D1" w:rsidRPr="006B7C74" w:rsidRDefault="008273D1" w:rsidP="006B7C74">
                      <w:pPr>
                        <w:pStyle w:val="BodyText02"/>
                        <w:rPr>
                          <w:rFonts w:ascii="Californian FB" w:hAnsi="Californian FB" w:cs="David"/>
                          <w:b/>
                          <w:color w:val="auto"/>
                          <w:sz w:val="14"/>
                          <w:szCs w:val="24"/>
                        </w:rPr>
                      </w:pPr>
                      <w:r>
                        <w:rPr>
                          <w:rFonts w:ascii="Californian FB" w:hAnsi="Californian FB" w:cs="David"/>
                          <w:b/>
                          <w:color w:val="auto"/>
                          <w:sz w:val="14"/>
                        </w:rPr>
                        <w:t xml:space="preserve">  </w:t>
                      </w:r>
                    </w:p>
                  </w:txbxContent>
                </v:textbox>
              </v:shape>
            </w:pict>
          </mc:Fallback>
        </mc:AlternateContent>
      </w:r>
      <w:r w:rsidR="00460D31">
        <w:rPr>
          <w:noProof/>
        </w:rPr>
        <w:drawing>
          <wp:inline distT="0" distB="0" distL="0" distR="0" wp14:anchorId="45673FE9" wp14:editId="250B9C65">
            <wp:extent cx="3467735" cy="752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7735" cy="752475"/>
                    </a:xfrm>
                    <a:prstGeom prst="rect">
                      <a:avLst/>
                    </a:prstGeom>
                    <a:noFill/>
                  </pic:spPr>
                </pic:pic>
              </a:graphicData>
            </a:graphic>
          </wp:inline>
        </w:drawing>
      </w:r>
    </w:p>
    <w:sectPr w:rsidR="0089373E" w:rsidSect="003F792A">
      <w:headerReference w:type="even" r:id="rId31"/>
      <w:headerReference w:type="default" r:id="rId32"/>
      <w:footerReference w:type="even" r:id="rId33"/>
      <w:footerReference w:type="default" r:id="rId34"/>
      <w:headerReference w:type="first" r:id="rId35"/>
      <w:footerReference w:type="first" r:id="rId36"/>
      <w:pgSz w:w="16000" w:h="12360" w:orient="landscape"/>
      <w:pgMar w:top="180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CA02C" w14:textId="77777777" w:rsidR="00004EE7" w:rsidRDefault="00004EE7" w:rsidP="00066222">
      <w:r>
        <w:separator/>
      </w:r>
    </w:p>
  </w:endnote>
  <w:endnote w:type="continuationSeparator" w:id="0">
    <w:p w14:paraId="2340E890" w14:textId="77777777" w:rsidR="00004EE7" w:rsidRDefault="00004EE7" w:rsidP="0006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auto"/>
    <w:pitch w:val="variable"/>
    <w:sig w:usb0="E1002AFF" w:usb1="C000605B" w:usb2="00000029" w:usb3="00000000" w:csb0="000101FF" w:csb1="00000000"/>
  </w:font>
  <w:font w:name="Lucida Fax">
    <w:panose1 w:val="02060602050505020204"/>
    <w:charset w:val="4D"/>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lifornian FB">
    <w:altName w:val="Snell Roundhand Black"/>
    <w:panose1 w:val="0207040306080B030204"/>
    <w:charset w:val="00"/>
    <w:family w:val="roman"/>
    <w:pitch w:val="variable"/>
    <w:sig w:usb0="00000003" w:usb1="00000000" w:usb2="00000000" w:usb3="00000000" w:csb0="00000001" w:csb1="00000000"/>
  </w:font>
  <w:font w:name="Footlight MT Light">
    <w:panose1 w:val="0204060206030A020304"/>
    <w:charset w:val="4D"/>
    <w:family w:val="roman"/>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 w:name="Brush Script MT">
    <w:altName w:val="Brush Script MT Italic"/>
    <w:panose1 w:val="03060802040406070304"/>
    <w:charset w:val="86"/>
    <w:family w:val="script"/>
    <w:pitch w:val="variable"/>
    <w:sig w:usb0="01000887" w:usb1="090E0000" w:usb2="00000010" w:usb3="00000000" w:csb0="0025003B" w:csb1="00000000"/>
  </w:font>
  <w:font w:name="Mongolian Baiti">
    <w:panose1 w:val="03000500000000000000"/>
    <w:charset w:val="00"/>
    <w:family w:val="auto"/>
    <w:pitch w:val="variable"/>
    <w:sig w:usb0="80000023" w:usb1="00000000" w:usb2="00020000" w:usb3="00000000" w:csb0="00000001" w:csb1="00000000"/>
  </w:font>
  <w:font w:name="Segoe Print">
    <w:altName w:val="Times New Roman"/>
    <w:panose1 w:val="02000800000000000000"/>
    <w:charset w:val="00"/>
    <w:family w:val="auto"/>
    <w:pitch w:val="variable"/>
    <w:sig w:usb0="0000028F" w:usb1="000000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DF902" w14:textId="77777777" w:rsidR="00281FC7" w:rsidRDefault="00281F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0652E" w14:textId="77777777" w:rsidR="00281FC7" w:rsidRDefault="00281F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48782" w14:textId="77777777" w:rsidR="00281FC7" w:rsidRDefault="00281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638B2" w14:textId="77777777" w:rsidR="00004EE7" w:rsidRDefault="00004EE7" w:rsidP="00066222">
      <w:r>
        <w:separator/>
      </w:r>
    </w:p>
  </w:footnote>
  <w:footnote w:type="continuationSeparator" w:id="0">
    <w:p w14:paraId="3F9349F3" w14:textId="77777777" w:rsidR="00004EE7" w:rsidRDefault="00004EE7" w:rsidP="00066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04B3F" w14:textId="77777777" w:rsidR="00281FC7" w:rsidRDefault="00281F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C8E19" w14:textId="77777777" w:rsidR="00281FC7" w:rsidRDefault="00281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2C987" w14:textId="77777777" w:rsidR="00281FC7" w:rsidRDefault="00281F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A7607"/>
    <w:multiLevelType w:val="hybridMultilevel"/>
    <w:tmpl w:val="945C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90661C"/>
    <w:multiLevelType w:val="hybridMultilevel"/>
    <w:tmpl w:val="7B18D8AC"/>
    <w:lvl w:ilvl="0" w:tplc="6B4A69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9A7BBE"/>
    <w:multiLevelType w:val="hybridMultilevel"/>
    <w:tmpl w:val="F2D0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9B7B9E"/>
    <w:multiLevelType w:val="hybridMultilevel"/>
    <w:tmpl w:val="B66034F6"/>
    <w:lvl w:ilvl="0" w:tplc="1DA241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014A2A"/>
    <w:multiLevelType w:val="hybridMultilevel"/>
    <w:tmpl w:val="D804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CD7"/>
    <w:rsid w:val="00004EE7"/>
    <w:rsid w:val="00012F57"/>
    <w:rsid w:val="00013475"/>
    <w:rsid w:val="00014658"/>
    <w:rsid w:val="00017798"/>
    <w:rsid w:val="00017B13"/>
    <w:rsid w:val="00023428"/>
    <w:rsid w:val="00026FC0"/>
    <w:rsid w:val="00031BAD"/>
    <w:rsid w:val="00035AFB"/>
    <w:rsid w:val="0004050C"/>
    <w:rsid w:val="000417EF"/>
    <w:rsid w:val="0005248B"/>
    <w:rsid w:val="00066222"/>
    <w:rsid w:val="00075DC2"/>
    <w:rsid w:val="00092407"/>
    <w:rsid w:val="000B103C"/>
    <w:rsid w:val="000C5740"/>
    <w:rsid w:val="000E4688"/>
    <w:rsid w:val="000F229F"/>
    <w:rsid w:val="001107CE"/>
    <w:rsid w:val="0011157D"/>
    <w:rsid w:val="00114012"/>
    <w:rsid w:val="00117D7E"/>
    <w:rsid w:val="001203B7"/>
    <w:rsid w:val="001217FB"/>
    <w:rsid w:val="00132F8B"/>
    <w:rsid w:val="00145FF0"/>
    <w:rsid w:val="001512EE"/>
    <w:rsid w:val="00166FEA"/>
    <w:rsid w:val="00180D7B"/>
    <w:rsid w:val="00182408"/>
    <w:rsid w:val="0019603E"/>
    <w:rsid w:val="001969EA"/>
    <w:rsid w:val="001B1F85"/>
    <w:rsid w:val="001C031C"/>
    <w:rsid w:val="001E00D4"/>
    <w:rsid w:val="001E35B2"/>
    <w:rsid w:val="001E5F66"/>
    <w:rsid w:val="001F4E2A"/>
    <w:rsid w:val="00207509"/>
    <w:rsid w:val="002109C3"/>
    <w:rsid w:val="002304C4"/>
    <w:rsid w:val="00231355"/>
    <w:rsid w:val="00243482"/>
    <w:rsid w:val="00244BF8"/>
    <w:rsid w:val="00244ECB"/>
    <w:rsid w:val="00246F56"/>
    <w:rsid w:val="00254C12"/>
    <w:rsid w:val="0026649C"/>
    <w:rsid w:val="00274884"/>
    <w:rsid w:val="00281FC7"/>
    <w:rsid w:val="00284ECA"/>
    <w:rsid w:val="00295200"/>
    <w:rsid w:val="002B4297"/>
    <w:rsid w:val="002D6259"/>
    <w:rsid w:val="002F534D"/>
    <w:rsid w:val="002F6DD5"/>
    <w:rsid w:val="00315009"/>
    <w:rsid w:val="00332D16"/>
    <w:rsid w:val="003423A9"/>
    <w:rsid w:val="00353CD6"/>
    <w:rsid w:val="00360ED9"/>
    <w:rsid w:val="00365943"/>
    <w:rsid w:val="00374D10"/>
    <w:rsid w:val="00384C93"/>
    <w:rsid w:val="003A638D"/>
    <w:rsid w:val="003C573C"/>
    <w:rsid w:val="003D57CE"/>
    <w:rsid w:val="003D758A"/>
    <w:rsid w:val="003E5B12"/>
    <w:rsid w:val="003F0194"/>
    <w:rsid w:val="003F2358"/>
    <w:rsid w:val="003F64BC"/>
    <w:rsid w:val="003F792A"/>
    <w:rsid w:val="004017EF"/>
    <w:rsid w:val="00436165"/>
    <w:rsid w:val="00460D31"/>
    <w:rsid w:val="0046799B"/>
    <w:rsid w:val="0049259B"/>
    <w:rsid w:val="00496720"/>
    <w:rsid w:val="00497A25"/>
    <w:rsid w:val="004B45AE"/>
    <w:rsid w:val="004B5CAD"/>
    <w:rsid w:val="004C758C"/>
    <w:rsid w:val="004E4CBB"/>
    <w:rsid w:val="00522D15"/>
    <w:rsid w:val="00544CC2"/>
    <w:rsid w:val="00571CD7"/>
    <w:rsid w:val="00585C0C"/>
    <w:rsid w:val="005A10DA"/>
    <w:rsid w:val="005B47AC"/>
    <w:rsid w:val="005B7EE9"/>
    <w:rsid w:val="005C2783"/>
    <w:rsid w:val="005C6EFA"/>
    <w:rsid w:val="005D3047"/>
    <w:rsid w:val="005D491D"/>
    <w:rsid w:val="005D6B57"/>
    <w:rsid w:val="005E1024"/>
    <w:rsid w:val="00630DF2"/>
    <w:rsid w:val="006321B3"/>
    <w:rsid w:val="00654930"/>
    <w:rsid w:val="0065517D"/>
    <w:rsid w:val="00660A8D"/>
    <w:rsid w:val="006637D0"/>
    <w:rsid w:val="00676397"/>
    <w:rsid w:val="006859C3"/>
    <w:rsid w:val="00686F44"/>
    <w:rsid w:val="006921D9"/>
    <w:rsid w:val="006B1EB0"/>
    <w:rsid w:val="006B2378"/>
    <w:rsid w:val="006B7C74"/>
    <w:rsid w:val="006C201A"/>
    <w:rsid w:val="006D0A58"/>
    <w:rsid w:val="006E52B5"/>
    <w:rsid w:val="006F6ACF"/>
    <w:rsid w:val="007025CF"/>
    <w:rsid w:val="00706109"/>
    <w:rsid w:val="00716C2A"/>
    <w:rsid w:val="007203C5"/>
    <w:rsid w:val="00741DC0"/>
    <w:rsid w:val="00742DC9"/>
    <w:rsid w:val="00753F72"/>
    <w:rsid w:val="00754B89"/>
    <w:rsid w:val="00755F6B"/>
    <w:rsid w:val="00757E89"/>
    <w:rsid w:val="00765FF3"/>
    <w:rsid w:val="00767413"/>
    <w:rsid w:val="0077117D"/>
    <w:rsid w:val="007827CD"/>
    <w:rsid w:val="007B6A9B"/>
    <w:rsid w:val="007C04CF"/>
    <w:rsid w:val="007D6FA3"/>
    <w:rsid w:val="007E431B"/>
    <w:rsid w:val="007E462B"/>
    <w:rsid w:val="008060B8"/>
    <w:rsid w:val="008273D1"/>
    <w:rsid w:val="00827BAA"/>
    <w:rsid w:val="00876EF8"/>
    <w:rsid w:val="00885328"/>
    <w:rsid w:val="0088699E"/>
    <w:rsid w:val="00892A85"/>
    <w:rsid w:val="0089373E"/>
    <w:rsid w:val="008A5F89"/>
    <w:rsid w:val="008C37D0"/>
    <w:rsid w:val="008D08D4"/>
    <w:rsid w:val="008D7E20"/>
    <w:rsid w:val="009341C5"/>
    <w:rsid w:val="00952DB6"/>
    <w:rsid w:val="00955696"/>
    <w:rsid w:val="009805FF"/>
    <w:rsid w:val="0098362F"/>
    <w:rsid w:val="009A5FCA"/>
    <w:rsid w:val="009A7A26"/>
    <w:rsid w:val="009B0FCD"/>
    <w:rsid w:val="009D4F88"/>
    <w:rsid w:val="009E73A8"/>
    <w:rsid w:val="009E73D5"/>
    <w:rsid w:val="009F7F9A"/>
    <w:rsid w:val="00A1694F"/>
    <w:rsid w:val="00A16983"/>
    <w:rsid w:val="00A26112"/>
    <w:rsid w:val="00A345BF"/>
    <w:rsid w:val="00A40464"/>
    <w:rsid w:val="00A42D0B"/>
    <w:rsid w:val="00A6192B"/>
    <w:rsid w:val="00A65EFC"/>
    <w:rsid w:val="00AA13EF"/>
    <w:rsid w:val="00AC0EDA"/>
    <w:rsid w:val="00AC3A8F"/>
    <w:rsid w:val="00AC6B15"/>
    <w:rsid w:val="00AD364B"/>
    <w:rsid w:val="00AD474A"/>
    <w:rsid w:val="00AE3DC3"/>
    <w:rsid w:val="00AE7D41"/>
    <w:rsid w:val="00B369D6"/>
    <w:rsid w:val="00B66FEB"/>
    <w:rsid w:val="00B71A87"/>
    <w:rsid w:val="00B82D2D"/>
    <w:rsid w:val="00B936F6"/>
    <w:rsid w:val="00BA20D5"/>
    <w:rsid w:val="00BB0C5F"/>
    <w:rsid w:val="00BE432E"/>
    <w:rsid w:val="00BE5BBA"/>
    <w:rsid w:val="00BE5D9F"/>
    <w:rsid w:val="00BF3777"/>
    <w:rsid w:val="00BF5FD6"/>
    <w:rsid w:val="00C0166A"/>
    <w:rsid w:val="00C02DBB"/>
    <w:rsid w:val="00C05CE2"/>
    <w:rsid w:val="00C1680E"/>
    <w:rsid w:val="00C22767"/>
    <w:rsid w:val="00C237DE"/>
    <w:rsid w:val="00C25210"/>
    <w:rsid w:val="00C269BE"/>
    <w:rsid w:val="00C35857"/>
    <w:rsid w:val="00C44DF6"/>
    <w:rsid w:val="00C55EE8"/>
    <w:rsid w:val="00C56F29"/>
    <w:rsid w:val="00C635F2"/>
    <w:rsid w:val="00C73051"/>
    <w:rsid w:val="00C9390E"/>
    <w:rsid w:val="00C96F56"/>
    <w:rsid w:val="00C96FE0"/>
    <w:rsid w:val="00CA0707"/>
    <w:rsid w:val="00CA0A4F"/>
    <w:rsid w:val="00CC5B0D"/>
    <w:rsid w:val="00CE0519"/>
    <w:rsid w:val="00D12676"/>
    <w:rsid w:val="00D14B4A"/>
    <w:rsid w:val="00D21612"/>
    <w:rsid w:val="00D256A9"/>
    <w:rsid w:val="00D26649"/>
    <w:rsid w:val="00D353B1"/>
    <w:rsid w:val="00D56296"/>
    <w:rsid w:val="00D56D19"/>
    <w:rsid w:val="00D70F3F"/>
    <w:rsid w:val="00D71DB1"/>
    <w:rsid w:val="00D86BA4"/>
    <w:rsid w:val="00D97776"/>
    <w:rsid w:val="00DB5A9A"/>
    <w:rsid w:val="00DC0D80"/>
    <w:rsid w:val="00E071A4"/>
    <w:rsid w:val="00E13E80"/>
    <w:rsid w:val="00E16918"/>
    <w:rsid w:val="00E27263"/>
    <w:rsid w:val="00E40FE7"/>
    <w:rsid w:val="00E4239A"/>
    <w:rsid w:val="00E43E6C"/>
    <w:rsid w:val="00E50EA9"/>
    <w:rsid w:val="00E82D3F"/>
    <w:rsid w:val="00E86B89"/>
    <w:rsid w:val="00EA1144"/>
    <w:rsid w:val="00EA4430"/>
    <w:rsid w:val="00EB729A"/>
    <w:rsid w:val="00EC77E3"/>
    <w:rsid w:val="00ED1EC3"/>
    <w:rsid w:val="00ED3140"/>
    <w:rsid w:val="00EE60F1"/>
    <w:rsid w:val="00F027D4"/>
    <w:rsid w:val="00F0764A"/>
    <w:rsid w:val="00F10DD6"/>
    <w:rsid w:val="00F16325"/>
    <w:rsid w:val="00F30E12"/>
    <w:rsid w:val="00F40D0A"/>
    <w:rsid w:val="00F66852"/>
    <w:rsid w:val="00F67746"/>
    <w:rsid w:val="00F84230"/>
    <w:rsid w:val="00F927B1"/>
    <w:rsid w:val="00F94AA4"/>
    <w:rsid w:val="00F94BC0"/>
    <w:rsid w:val="00FA2787"/>
    <w:rsid w:val="00FC4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81F9E7"/>
  <w15:docId w15:val="{A6F4803F-367A-1343-9EA6-8EBC618B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03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914E3"/>
    <w:pPr>
      <w:spacing w:line="360" w:lineRule="auto"/>
      <w:jc w:val="center"/>
    </w:pPr>
    <w:rPr>
      <w:rFonts w:ascii="Times" w:eastAsia="Times" w:hAnsi="Times"/>
      <w:b/>
      <w:color w:val="411D0E"/>
      <w:sz w:val="28"/>
      <w:szCs w:val="20"/>
    </w:rPr>
  </w:style>
  <w:style w:type="paragraph" w:styleId="BodyText">
    <w:name w:val="Body Text"/>
    <w:basedOn w:val="Normal"/>
    <w:link w:val="BodyTextChar"/>
    <w:rsid w:val="004914E3"/>
    <w:rPr>
      <w:rFonts w:ascii="Times" w:eastAsia="Times" w:hAnsi="Times"/>
      <w:color w:val="411D0E"/>
      <w:sz w:val="20"/>
      <w:szCs w:val="20"/>
    </w:rPr>
  </w:style>
  <w:style w:type="paragraph" w:customStyle="1" w:styleId="HEADLINE01">
    <w:name w:val="HEADLINE 01"/>
    <w:basedOn w:val="BodyText2"/>
    <w:link w:val="HEADLINE01Char"/>
    <w:qFormat/>
    <w:rsid w:val="00C9390E"/>
    <w:pPr>
      <w:spacing w:line="280" w:lineRule="exact"/>
      <w:ind w:left="720" w:hanging="720"/>
    </w:pPr>
    <w:rPr>
      <w:color w:val="333333"/>
    </w:rPr>
  </w:style>
  <w:style w:type="paragraph" w:customStyle="1" w:styleId="Subhead01">
    <w:name w:val="Subhead 01"/>
    <w:basedOn w:val="BodyText2"/>
    <w:link w:val="Subhead01Char"/>
    <w:qFormat/>
    <w:rsid w:val="00C9390E"/>
    <w:pPr>
      <w:spacing w:line="240" w:lineRule="exact"/>
      <w:ind w:left="720" w:hanging="720"/>
      <w:jc w:val="left"/>
    </w:pPr>
    <w:rPr>
      <w:b w:val="0"/>
      <w:color w:val="333333"/>
      <w:sz w:val="24"/>
    </w:rPr>
  </w:style>
  <w:style w:type="character" w:customStyle="1" w:styleId="BodyText2Char">
    <w:name w:val="Body Text 2 Char"/>
    <w:link w:val="BodyText2"/>
    <w:rsid w:val="00C9390E"/>
    <w:rPr>
      <w:rFonts w:ascii="Times" w:eastAsia="Times" w:hAnsi="Times"/>
      <w:b/>
      <w:color w:val="411D0E"/>
      <w:sz w:val="28"/>
    </w:rPr>
  </w:style>
  <w:style w:type="character" w:customStyle="1" w:styleId="HEADLINE01Char">
    <w:name w:val="HEADLINE 01 Char"/>
    <w:basedOn w:val="BodyText2Char"/>
    <w:link w:val="HEADLINE01"/>
    <w:rsid w:val="00C9390E"/>
    <w:rPr>
      <w:rFonts w:ascii="Times" w:eastAsia="Times" w:hAnsi="Times"/>
      <w:b/>
      <w:color w:val="411D0E"/>
      <w:sz w:val="28"/>
    </w:rPr>
  </w:style>
  <w:style w:type="paragraph" w:customStyle="1" w:styleId="BodyText01">
    <w:name w:val="Body Text 01"/>
    <w:basedOn w:val="BodyText"/>
    <w:link w:val="BodyText01Char"/>
    <w:qFormat/>
    <w:rsid w:val="00C9390E"/>
    <w:rPr>
      <w:color w:val="FFFFFF"/>
    </w:rPr>
  </w:style>
  <w:style w:type="character" w:customStyle="1" w:styleId="Subhead01Char">
    <w:name w:val="Subhead 01 Char"/>
    <w:link w:val="Subhead01"/>
    <w:rsid w:val="00C9390E"/>
    <w:rPr>
      <w:rFonts w:ascii="Times" w:eastAsia="Times" w:hAnsi="Times"/>
      <w:b/>
      <w:color w:val="333333"/>
      <w:sz w:val="24"/>
    </w:rPr>
  </w:style>
  <w:style w:type="paragraph" w:customStyle="1" w:styleId="Subhead02">
    <w:name w:val="Subhead 02"/>
    <w:basedOn w:val="BodyText2"/>
    <w:link w:val="Subhead02Char"/>
    <w:qFormat/>
    <w:rsid w:val="00C9390E"/>
    <w:pPr>
      <w:spacing w:line="240" w:lineRule="exact"/>
      <w:ind w:left="720" w:hanging="720"/>
      <w:jc w:val="left"/>
    </w:pPr>
    <w:rPr>
      <w:b w:val="0"/>
      <w:color w:val="9C7D0D"/>
      <w:sz w:val="24"/>
    </w:rPr>
  </w:style>
  <w:style w:type="character" w:customStyle="1" w:styleId="BodyTextChar">
    <w:name w:val="Body Text Char"/>
    <w:link w:val="BodyText"/>
    <w:rsid w:val="00C9390E"/>
    <w:rPr>
      <w:rFonts w:ascii="Times" w:eastAsia="Times" w:hAnsi="Times"/>
      <w:color w:val="411D0E"/>
    </w:rPr>
  </w:style>
  <w:style w:type="character" w:customStyle="1" w:styleId="BodyText01Char">
    <w:name w:val="Body Text 01 Char"/>
    <w:link w:val="BodyText01"/>
    <w:rsid w:val="00C9390E"/>
    <w:rPr>
      <w:rFonts w:ascii="Times" w:eastAsia="Times" w:hAnsi="Times"/>
      <w:color w:val="FFFFFF"/>
    </w:rPr>
  </w:style>
  <w:style w:type="paragraph" w:customStyle="1" w:styleId="BodyText02">
    <w:name w:val="Body Text 02"/>
    <w:basedOn w:val="BodyText"/>
    <w:link w:val="BodyText02Char"/>
    <w:qFormat/>
    <w:rsid w:val="00C9390E"/>
    <w:rPr>
      <w:color w:val="333333"/>
    </w:rPr>
  </w:style>
  <w:style w:type="character" w:customStyle="1" w:styleId="Subhead02Char">
    <w:name w:val="Subhead 02 Char"/>
    <w:link w:val="Subhead02"/>
    <w:rsid w:val="00C9390E"/>
    <w:rPr>
      <w:rFonts w:ascii="Times" w:eastAsia="Times" w:hAnsi="Times"/>
      <w:b/>
      <w:color w:val="9C7D0D"/>
      <w:sz w:val="24"/>
    </w:rPr>
  </w:style>
  <w:style w:type="paragraph" w:customStyle="1" w:styleId="placephotohere">
    <w:name w:val="place photo here"/>
    <w:basedOn w:val="Normal"/>
    <w:link w:val="placephotohereChar"/>
    <w:qFormat/>
    <w:rsid w:val="00C9390E"/>
    <w:pPr>
      <w:jc w:val="center"/>
    </w:pPr>
    <w:rPr>
      <w:color w:val="333333"/>
      <w:sz w:val="20"/>
    </w:rPr>
  </w:style>
  <w:style w:type="character" w:customStyle="1" w:styleId="BodyText02Char">
    <w:name w:val="Body Text 02 Char"/>
    <w:link w:val="BodyText02"/>
    <w:rsid w:val="00C9390E"/>
    <w:rPr>
      <w:rFonts w:ascii="Times" w:eastAsia="Times" w:hAnsi="Times"/>
      <w:color w:val="333333"/>
    </w:rPr>
  </w:style>
  <w:style w:type="paragraph" w:customStyle="1" w:styleId="Picturecaption01">
    <w:name w:val="Picture caption 01"/>
    <w:basedOn w:val="Normal"/>
    <w:link w:val="Picturecaption01Char"/>
    <w:qFormat/>
    <w:rsid w:val="00C9390E"/>
    <w:rPr>
      <w:rFonts w:ascii="Times" w:hAnsi="Times"/>
      <w:b/>
      <w:i/>
      <w:color w:val="FFFFFF"/>
      <w:sz w:val="16"/>
    </w:rPr>
  </w:style>
  <w:style w:type="character" w:customStyle="1" w:styleId="placephotohereChar">
    <w:name w:val="place photo here Char"/>
    <w:link w:val="placephotohere"/>
    <w:rsid w:val="00C9390E"/>
    <w:rPr>
      <w:color w:val="333333"/>
      <w:szCs w:val="24"/>
    </w:rPr>
  </w:style>
  <w:style w:type="paragraph" w:customStyle="1" w:styleId="INSERTYOURNAMEHERE01">
    <w:name w:val="INSERT YOUR NAME HERE 01"/>
    <w:basedOn w:val="BodyText2"/>
    <w:link w:val="INSERTYOURNAMEHERE01Char"/>
    <w:qFormat/>
    <w:rsid w:val="00C9390E"/>
    <w:pPr>
      <w:spacing w:line="240" w:lineRule="auto"/>
    </w:pPr>
    <w:rPr>
      <w:smallCaps/>
      <w:color w:val="9C7D0D"/>
      <w:sz w:val="40"/>
    </w:rPr>
  </w:style>
  <w:style w:type="character" w:customStyle="1" w:styleId="Picturecaption01Char">
    <w:name w:val="Picture caption 01 Char"/>
    <w:link w:val="Picturecaption01"/>
    <w:rsid w:val="00C9390E"/>
    <w:rPr>
      <w:rFonts w:ascii="Times" w:hAnsi="Times"/>
      <w:b/>
      <w:i/>
      <w:color w:val="FFFFFF"/>
      <w:sz w:val="16"/>
      <w:szCs w:val="24"/>
    </w:rPr>
  </w:style>
  <w:style w:type="paragraph" w:customStyle="1" w:styleId="Placelogo">
    <w:name w:val="Place logo"/>
    <w:basedOn w:val="BodyText2"/>
    <w:link w:val="PlacelogoChar"/>
    <w:qFormat/>
    <w:rsid w:val="00C9390E"/>
    <w:pPr>
      <w:spacing w:line="240" w:lineRule="exact"/>
      <w:ind w:left="720" w:hanging="720"/>
    </w:pPr>
    <w:rPr>
      <w:color w:val="9C7D0D"/>
      <w:sz w:val="24"/>
    </w:rPr>
  </w:style>
  <w:style w:type="character" w:customStyle="1" w:styleId="INSERTYOURNAMEHERE01Char">
    <w:name w:val="INSERT YOUR NAME HERE 01 Char"/>
    <w:link w:val="INSERTYOURNAMEHERE01"/>
    <w:rsid w:val="00C9390E"/>
    <w:rPr>
      <w:rFonts w:ascii="Times" w:eastAsia="Times" w:hAnsi="Times"/>
      <w:b/>
      <w:smallCaps/>
      <w:color w:val="9C7D0D"/>
      <w:sz w:val="40"/>
    </w:rPr>
  </w:style>
  <w:style w:type="paragraph" w:customStyle="1" w:styleId="IntroductoryInfo">
    <w:name w:val="Introductory Info"/>
    <w:basedOn w:val="Normal"/>
    <w:link w:val="IntroductoryInfoChar"/>
    <w:qFormat/>
    <w:rsid w:val="00C9390E"/>
    <w:pPr>
      <w:widowControl w:val="0"/>
      <w:autoSpaceDE w:val="0"/>
      <w:autoSpaceDN w:val="0"/>
      <w:adjustRightInd w:val="0"/>
      <w:jc w:val="center"/>
      <w:textAlignment w:val="center"/>
    </w:pPr>
    <w:rPr>
      <w:rFonts w:ascii="Times" w:hAnsi="Times"/>
      <w:b/>
      <w:i/>
      <w:color w:val="FFFFFF"/>
      <w:sz w:val="18"/>
    </w:rPr>
  </w:style>
  <w:style w:type="character" w:customStyle="1" w:styleId="PlacelogoChar">
    <w:name w:val="Place logo Char"/>
    <w:link w:val="Placelogo"/>
    <w:rsid w:val="00C9390E"/>
    <w:rPr>
      <w:rFonts w:ascii="Times" w:eastAsia="Times" w:hAnsi="Times"/>
      <w:b/>
      <w:color w:val="9C7D0D"/>
      <w:sz w:val="24"/>
    </w:rPr>
  </w:style>
  <w:style w:type="paragraph" w:customStyle="1" w:styleId="Address01">
    <w:name w:val="Address 01"/>
    <w:basedOn w:val="BodyText2"/>
    <w:link w:val="Address01Char"/>
    <w:qFormat/>
    <w:rsid w:val="00C9390E"/>
    <w:pPr>
      <w:spacing w:line="180" w:lineRule="exact"/>
      <w:ind w:left="720" w:hanging="720"/>
    </w:pPr>
    <w:rPr>
      <w:b w:val="0"/>
      <w:color w:val="FFFFFF"/>
      <w:sz w:val="18"/>
    </w:rPr>
  </w:style>
  <w:style w:type="character" w:customStyle="1" w:styleId="IntroductoryInfoChar">
    <w:name w:val="Introductory Info Char"/>
    <w:link w:val="IntroductoryInfo"/>
    <w:rsid w:val="00C9390E"/>
    <w:rPr>
      <w:rFonts w:ascii="Times" w:hAnsi="Times"/>
      <w:b/>
      <w:i/>
      <w:color w:val="FFFFFF"/>
      <w:sz w:val="18"/>
      <w:szCs w:val="24"/>
    </w:rPr>
  </w:style>
  <w:style w:type="paragraph" w:customStyle="1" w:styleId="Picturecaption02">
    <w:name w:val="Picture caption 02"/>
    <w:basedOn w:val="BodyText"/>
    <w:link w:val="Picturecaption02Char"/>
    <w:qFormat/>
    <w:rsid w:val="00012F57"/>
    <w:rPr>
      <w:b/>
      <w:i/>
      <w:color w:val="333333"/>
      <w:sz w:val="16"/>
    </w:rPr>
  </w:style>
  <w:style w:type="character" w:customStyle="1" w:styleId="Address01Char">
    <w:name w:val="Address 01 Char"/>
    <w:link w:val="Address01"/>
    <w:rsid w:val="00C9390E"/>
    <w:rPr>
      <w:rFonts w:ascii="Times" w:eastAsia="Times" w:hAnsi="Times"/>
      <w:b/>
      <w:color w:val="FFFFFF"/>
      <w:sz w:val="18"/>
    </w:rPr>
  </w:style>
  <w:style w:type="paragraph" w:customStyle="1" w:styleId="SPECIALPOINTS">
    <w:name w:val="SPECIAL POINTS"/>
    <w:basedOn w:val="BodyText2"/>
    <w:link w:val="SPECIALPOINTSChar"/>
    <w:qFormat/>
    <w:rsid w:val="00012F57"/>
    <w:pPr>
      <w:spacing w:line="240" w:lineRule="exact"/>
      <w:ind w:left="720" w:hanging="720"/>
      <w:jc w:val="left"/>
    </w:pPr>
    <w:rPr>
      <w:b w:val="0"/>
      <w:caps/>
      <w:color w:val="FFFFFF"/>
      <w:sz w:val="20"/>
    </w:rPr>
  </w:style>
  <w:style w:type="character" w:customStyle="1" w:styleId="Picturecaption02Char">
    <w:name w:val="Picture caption 02 Char"/>
    <w:link w:val="Picturecaption02"/>
    <w:rsid w:val="00012F57"/>
    <w:rPr>
      <w:rFonts w:ascii="Times" w:eastAsia="Times" w:hAnsi="Times"/>
      <w:b/>
      <w:i/>
      <w:color w:val="333333"/>
      <w:sz w:val="16"/>
    </w:rPr>
  </w:style>
  <w:style w:type="paragraph" w:customStyle="1" w:styleId="BodyText03">
    <w:name w:val="Body Text 03"/>
    <w:basedOn w:val="BodyText"/>
    <w:link w:val="BodyText03Char"/>
    <w:qFormat/>
    <w:rsid w:val="00012F57"/>
    <w:rPr>
      <w:color w:val="FFFFFF"/>
      <w:sz w:val="18"/>
    </w:rPr>
  </w:style>
  <w:style w:type="character" w:customStyle="1" w:styleId="SPECIALPOINTSChar">
    <w:name w:val="SPECIAL POINTS Char"/>
    <w:link w:val="SPECIALPOINTS"/>
    <w:rsid w:val="00012F57"/>
    <w:rPr>
      <w:rFonts w:ascii="Times" w:eastAsia="Times" w:hAnsi="Times"/>
      <w:b/>
      <w:caps/>
      <w:color w:val="FFFFFF"/>
      <w:sz w:val="28"/>
    </w:rPr>
  </w:style>
  <w:style w:type="paragraph" w:customStyle="1" w:styleId="Callouttext">
    <w:name w:val="Call out text"/>
    <w:basedOn w:val="BodyText2"/>
    <w:link w:val="CallouttextChar"/>
    <w:qFormat/>
    <w:rsid w:val="00012F57"/>
    <w:pPr>
      <w:spacing w:line="240" w:lineRule="exact"/>
      <w:ind w:left="720" w:hanging="720"/>
      <w:jc w:val="left"/>
    </w:pPr>
    <w:rPr>
      <w:color w:val="FFFFFF"/>
      <w:sz w:val="20"/>
    </w:rPr>
  </w:style>
  <w:style w:type="character" w:customStyle="1" w:styleId="BodyText03Char">
    <w:name w:val="Body Text 03 Char"/>
    <w:link w:val="BodyText03"/>
    <w:rsid w:val="00012F57"/>
    <w:rPr>
      <w:rFonts w:ascii="Times" w:eastAsia="Times" w:hAnsi="Times"/>
      <w:color w:val="FFFFFF"/>
      <w:sz w:val="18"/>
    </w:rPr>
  </w:style>
  <w:style w:type="paragraph" w:customStyle="1" w:styleId="BulletPoints">
    <w:name w:val="Bullet Points"/>
    <w:basedOn w:val="BodyText2"/>
    <w:link w:val="BulletPointsChar"/>
    <w:qFormat/>
    <w:rsid w:val="00012F57"/>
    <w:pPr>
      <w:spacing w:line="200" w:lineRule="exact"/>
      <w:ind w:left="720" w:hanging="720"/>
      <w:jc w:val="left"/>
    </w:pPr>
    <w:rPr>
      <w:b w:val="0"/>
      <w:color w:val="FFFFFF"/>
      <w:sz w:val="18"/>
    </w:rPr>
  </w:style>
  <w:style w:type="character" w:customStyle="1" w:styleId="CallouttextChar">
    <w:name w:val="Call out text Char"/>
    <w:link w:val="Callouttext"/>
    <w:rsid w:val="00012F57"/>
    <w:rPr>
      <w:rFonts w:ascii="Times" w:eastAsia="Times" w:hAnsi="Times"/>
      <w:b/>
      <w:color w:val="FFFFFF"/>
      <w:sz w:val="28"/>
    </w:rPr>
  </w:style>
  <w:style w:type="paragraph" w:customStyle="1" w:styleId="Address02">
    <w:name w:val="Address 02"/>
    <w:basedOn w:val="BodyText2"/>
    <w:link w:val="Address02Char"/>
    <w:qFormat/>
    <w:rsid w:val="00012F57"/>
    <w:pPr>
      <w:spacing w:line="180" w:lineRule="exact"/>
      <w:ind w:left="720" w:hanging="720"/>
    </w:pPr>
    <w:rPr>
      <w:b w:val="0"/>
      <w:color w:val="FFFFFF"/>
      <w:sz w:val="18"/>
    </w:rPr>
  </w:style>
  <w:style w:type="character" w:customStyle="1" w:styleId="BulletPointsChar">
    <w:name w:val="Bullet Points Char"/>
    <w:link w:val="BulletPoints"/>
    <w:rsid w:val="00012F57"/>
    <w:rPr>
      <w:rFonts w:ascii="Times" w:eastAsia="Times" w:hAnsi="Times"/>
      <w:b/>
      <w:color w:val="FFFFFF"/>
      <w:sz w:val="18"/>
    </w:rPr>
  </w:style>
  <w:style w:type="paragraph" w:styleId="BalloonText">
    <w:name w:val="Balloon Text"/>
    <w:basedOn w:val="Normal"/>
    <w:link w:val="BalloonTextChar"/>
    <w:uiPriority w:val="99"/>
    <w:semiHidden/>
    <w:unhideWhenUsed/>
    <w:rsid w:val="00023428"/>
    <w:rPr>
      <w:rFonts w:ascii="Tahoma" w:hAnsi="Tahoma" w:cs="Tahoma"/>
      <w:sz w:val="16"/>
      <w:szCs w:val="16"/>
    </w:rPr>
  </w:style>
  <w:style w:type="character" w:customStyle="1" w:styleId="Address02Char">
    <w:name w:val="Address 02 Char"/>
    <w:link w:val="Address02"/>
    <w:rsid w:val="00012F57"/>
    <w:rPr>
      <w:rFonts w:ascii="Times" w:eastAsia="Times" w:hAnsi="Times"/>
      <w:b/>
      <w:color w:val="FFFFFF"/>
      <w:sz w:val="18"/>
    </w:rPr>
  </w:style>
  <w:style w:type="character" w:customStyle="1" w:styleId="BalloonTextChar">
    <w:name w:val="Balloon Text Char"/>
    <w:link w:val="BalloonText"/>
    <w:uiPriority w:val="99"/>
    <w:semiHidden/>
    <w:rsid w:val="00023428"/>
    <w:rPr>
      <w:rFonts w:ascii="Tahoma" w:hAnsi="Tahoma" w:cs="Tahoma"/>
      <w:sz w:val="16"/>
      <w:szCs w:val="16"/>
    </w:rPr>
  </w:style>
  <w:style w:type="paragraph" w:styleId="Header">
    <w:name w:val="header"/>
    <w:basedOn w:val="Normal"/>
    <w:link w:val="HeaderChar"/>
    <w:uiPriority w:val="99"/>
    <w:unhideWhenUsed/>
    <w:rsid w:val="00066222"/>
    <w:pPr>
      <w:tabs>
        <w:tab w:val="center" w:pos="4680"/>
        <w:tab w:val="right" w:pos="9360"/>
      </w:tabs>
    </w:pPr>
  </w:style>
  <w:style w:type="character" w:customStyle="1" w:styleId="HeaderChar">
    <w:name w:val="Header Char"/>
    <w:basedOn w:val="DefaultParagraphFont"/>
    <w:link w:val="Header"/>
    <w:uiPriority w:val="99"/>
    <w:rsid w:val="00066222"/>
    <w:rPr>
      <w:sz w:val="24"/>
      <w:szCs w:val="24"/>
    </w:rPr>
  </w:style>
  <w:style w:type="paragraph" w:styleId="Footer">
    <w:name w:val="footer"/>
    <w:basedOn w:val="Normal"/>
    <w:link w:val="FooterChar"/>
    <w:uiPriority w:val="99"/>
    <w:unhideWhenUsed/>
    <w:rsid w:val="00066222"/>
    <w:pPr>
      <w:tabs>
        <w:tab w:val="center" w:pos="4680"/>
        <w:tab w:val="right" w:pos="9360"/>
      </w:tabs>
    </w:pPr>
  </w:style>
  <w:style w:type="character" w:customStyle="1" w:styleId="FooterChar">
    <w:name w:val="Footer Char"/>
    <w:basedOn w:val="DefaultParagraphFont"/>
    <w:link w:val="Footer"/>
    <w:uiPriority w:val="99"/>
    <w:rsid w:val="00066222"/>
    <w:rPr>
      <w:sz w:val="24"/>
      <w:szCs w:val="24"/>
    </w:rPr>
  </w:style>
  <w:style w:type="paragraph" w:styleId="ListParagraph">
    <w:name w:val="List Paragraph"/>
    <w:basedOn w:val="Normal"/>
    <w:uiPriority w:val="34"/>
    <w:qFormat/>
    <w:rsid w:val="00F84230"/>
    <w:pPr>
      <w:ind w:left="720"/>
      <w:contextualSpacing/>
    </w:pPr>
  </w:style>
  <w:style w:type="character" w:styleId="Hyperlink">
    <w:name w:val="Hyperlink"/>
    <w:basedOn w:val="DefaultParagraphFont"/>
    <w:uiPriority w:val="99"/>
    <w:unhideWhenUsed/>
    <w:rsid w:val="00207509"/>
    <w:rPr>
      <w:color w:val="0000FF" w:themeColor="hyperlink"/>
      <w:u w:val="single"/>
    </w:rPr>
  </w:style>
  <w:style w:type="character" w:styleId="IntenseEmphasis">
    <w:name w:val="Intense Emphasis"/>
    <w:basedOn w:val="DefaultParagraphFont"/>
    <w:uiPriority w:val="21"/>
    <w:qFormat/>
    <w:rsid w:val="00C02DBB"/>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64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diagramData" Target="diagrams/data1.xml"/><Relationship Id="rId26" Type="http://schemas.openxmlformats.org/officeDocument/2006/relationships/image" Target="media/image12.png"/><Relationship Id="rId21" Type="http://schemas.openxmlformats.org/officeDocument/2006/relationships/diagramColors" Target="diagrams/colors1.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gi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footer" Target="footer3.xml"/><Relationship Id="rId10" Type="http://schemas.microsoft.com/office/2007/relationships/hdphoto" Target="media/hdphoto1.wdp"/><Relationship Id="rId19" Type="http://schemas.openxmlformats.org/officeDocument/2006/relationships/diagramLayout" Target="diagrams/layout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microsoft.com/office/2007/relationships/diagramDrawing" Target="diagrams/drawing1.xml"/><Relationship Id="rId27" Type="http://schemas.microsoft.com/office/2007/relationships/hdphoto" Target="media/hdphoto3.wdp"/><Relationship Id="rId30" Type="http://schemas.openxmlformats.org/officeDocument/2006/relationships/image" Target="media/image14.png"/><Relationship Id="rId35"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ookstons\AppData\Roaming\Microsoft\Templates\HP_LegalTimeless_Brochure_TP10378808.do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2916C1-CDA3-4CF6-B860-C6A502E69B67}" type="doc">
      <dgm:prSet loTypeId="urn:microsoft.com/office/officeart/2005/8/layout/list1" loCatId="list" qsTypeId="urn:microsoft.com/office/officeart/2005/8/quickstyle/3d1" qsCatId="3D" csTypeId="urn:microsoft.com/office/officeart/2005/8/colors/colorful1" csCatId="colorful" phldr="1"/>
      <dgm:spPr/>
      <dgm:t>
        <a:bodyPr/>
        <a:lstStyle/>
        <a:p>
          <a:endParaRPr lang="en-US"/>
        </a:p>
      </dgm:t>
    </dgm:pt>
    <dgm:pt modelId="{26031FE3-3AE1-4BFD-96F6-7047705144EF}">
      <dgm:prSet phldrT="[Text]"/>
      <dgm:spPr/>
      <dgm:t>
        <a:bodyPr/>
        <a:lstStyle/>
        <a:p>
          <a:r>
            <a:rPr lang="en-US">
              <a:latin typeface="Californian FB" pitchFamily="18" charset="0"/>
            </a:rPr>
            <a:t>Flexible Finance Options</a:t>
          </a:r>
        </a:p>
      </dgm:t>
    </dgm:pt>
    <dgm:pt modelId="{AB18BDBC-3282-42A7-A12F-8BF41DF31FFE}" type="parTrans" cxnId="{8482E86E-7FB9-4026-8D77-F4E62548A62B}">
      <dgm:prSet/>
      <dgm:spPr/>
      <dgm:t>
        <a:bodyPr/>
        <a:lstStyle/>
        <a:p>
          <a:endParaRPr lang="en-US"/>
        </a:p>
      </dgm:t>
    </dgm:pt>
    <dgm:pt modelId="{0415649E-039E-4AFA-9D47-9D292A0929D6}" type="sibTrans" cxnId="{8482E86E-7FB9-4026-8D77-F4E62548A62B}">
      <dgm:prSet/>
      <dgm:spPr/>
      <dgm:t>
        <a:bodyPr/>
        <a:lstStyle/>
        <a:p>
          <a:endParaRPr lang="en-US"/>
        </a:p>
      </dgm:t>
    </dgm:pt>
    <dgm:pt modelId="{A6330030-BED9-415D-9B20-E73E2F9C4801}">
      <dgm:prSet phldrT="[Text]"/>
      <dgm:spPr/>
      <dgm:t>
        <a:bodyPr/>
        <a:lstStyle/>
        <a:p>
          <a:r>
            <a:rPr lang="en-US">
              <a:latin typeface="Californian FB" pitchFamily="18" charset="0"/>
            </a:rPr>
            <a:t>State of the Art Technology</a:t>
          </a:r>
        </a:p>
      </dgm:t>
    </dgm:pt>
    <dgm:pt modelId="{BD4B0CFC-6246-4E22-AD60-D66AEC6D0A92}" type="parTrans" cxnId="{72AE267A-5511-43EE-9C95-309BB8673747}">
      <dgm:prSet/>
      <dgm:spPr/>
      <dgm:t>
        <a:bodyPr/>
        <a:lstStyle/>
        <a:p>
          <a:endParaRPr lang="en-US"/>
        </a:p>
      </dgm:t>
    </dgm:pt>
    <dgm:pt modelId="{73902350-FEB2-4906-9C1C-F0956EE064CD}" type="sibTrans" cxnId="{72AE267A-5511-43EE-9C95-309BB8673747}">
      <dgm:prSet/>
      <dgm:spPr/>
      <dgm:t>
        <a:bodyPr/>
        <a:lstStyle/>
        <a:p>
          <a:endParaRPr lang="en-US"/>
        </a:p>
      </dgm:t>
    </dgm:pt>
    <dgm:pt modelId="{3337F575-DA92-4135-AE56-BEA8906B4F9E}">
      <dgm:prSet phldrT="[Text]"/>
      <dgm:spPr/>
      <dgm:t>
        <a:bodyPr/>
        <a:lstStyle/>
        <a:p>
          <a:r>
            <a:rPr lang="en-US">
              <a:latin typeface="Californian FB" pitchFamily="18" charset="0"/>
            </a:rPr>
            <a:t>Calm Relaxing Patient Lounge</a:t>
          </a:r>
        </a:p>
      </dgm:t>
    </dgm:pt>
    <dgm:pt modelId="{4CD9E202-A320-4A98-8516-D56EE17C43B5}" type="parTrans" cxnId="{AE725A8F-E135-4798-AE32-C64FF6F5E7F0}">
      <dgm:prSet/>
      <dgm:spPr/>
      <dgm:t>
        <a:bodyPr/>
        <a:lstStyle/>
        <a:p>
          <a:endParaRPr lang="en-US"/>
        </a:p>
      </dgm:t>
    </dgm:pt>
    <dgm:pt modelId="{154A166D-3EB8-4CB1-BA90-ED6A5C3F55E4}" type="sibTrans" cxnId="{AE725A8F-E135-4798-AE32-C64FF6F5E7F0}">
      <dgm:prSet/>
      <dgm:spPr/>
      <dgm:t>
        <a:bodyPr/>
        <a:lstStyle/>
        <a:p>
          <a:endParaRPr lang="en-US"/>
        </a:p>
      </dgm:t>
    </dgm:pt>
    <dgm:pt modelId="{13637587-D557-4872-BC7D-2AA6DA7FA523}">
      <dgm:prSet phldrT="[Text]"/>
      <dgm:spPr/>
      <dgm:t>
        <a:bodyPr/>
        <a:lstStyle/>
        <a:p>
          <a:r>
            <a:rPr lang="en-US">
              <a:latin typeface="Californian FB" pitchFamily="18" charset="0"/>
            </a:rPr>
            <a:t>Comprehensive Dental Care</a:t>
          </a:r>
        </a:p>
      </dgm:t>
    </dgm:pt>
    <dgm:pt modelId="{3157EA1A-6905-4F32-8E6B-7141A7858AC8}" type="parTrans" cxnId="{8F0077D2-7AE7-4A80-A416-7E0932A2B35E}">
      <dgm:prSet/>
      <dgm:spPr/>
      <dgm:t>
        <a:bodyPr/>
        <a:lstStyle/>
        <a:p>
          <a:endParaRPr lang="en-US"/>
        </a:p>
      </dgm:t>
    </dgm:pt>
    <dgm:pt modelId="{A18CCBCA-C9D9-4B2C-A6A6-46D90FF7864D}" type="sibTrans" cxnId="{8F0077D2-7AE7-4A80-A416-7E0932A2B35E}">
      <dgm:prSet/>
      <dgm:spPr/>
      <dgm:t>
        <a:bodyPr/>
        <a:lstStyle/>
        <a:p>
          <a:endParaRPr lang="en-US"/>
        </a:p>
      </dgm:t>
    </dgm:pt>
    <dgm:pt modelId="{05461885-283D-4E76-B0B4-63FD8BE58367}">
      <dgm:prSet phldrT="[Text]"/>
      <dgm:spPr/>
      <dgm:t>
        <a:bodyPr/>
        <a:lstStyle/>
        <a:p>
          <a:r>
            <a:rPr lang="en-US">
              <a:latin typeface="Californian FB" pitchFamily="18" charset="0"/>
            </a:rPr>
            <a:t>The Greatest Staff on Earth</a:t>
          </a:r>
        </a:p>
      </dgm:t>
    </dgm:pt>
    <dgm:pt modelId="{12CC41D6-DDE4-4661-8257-B5B8A2C7108C}" type="parTrans" cxnId="{4DBD6055-98F6-4265-91B0-21A921F4D114}">
      <dgm:prSet/>
      <dgm:spPr/>
      <dgm:t>
        <a:bodyPr/>
        <a:lstStyle/>
        <a:p>
          <a:endParaRPr lang="en-US"/>
        </a:p>
      </dgm:t>
    </dgm:pt>
    <dgm:pt modelId="{C0471A0F-338E-40EA-BB5A-1178EAFAC0B4}" type="sibTrans" cxnId="{4DBD6055-98F6-4265-91B0-21A921F4D114}">
      <dgm:prSet/>
      <dgm:spPr/>
      <dgm:t>
        <a:bodyPr/>
        <a:lstStyle/>
        <a:p>
          <a:endParaRPr lang="en-US"/>
        </a:p>
      </dgm:t>
    </dgm:pt>
    <dgm:pt modelId="{CE50D879-D894-438B-ABC1-8EFEE2CAECB0}">
      <dgm:prSet phldrT="[Text]"/>
      <dgm:spPr/>
      <dgm:t>
        <a:bodyPr/>
        <a:lstStyle/>
        <a:p>
          <a:r>
            <a:rPr lang="en-US">
              <a:latin typeface="Californian FB" pitchFamily="18" charset="0"/>
            </a:rPr>
            <a:t>Childrens Play area</a:t>
          </a:r>
        </a:p>
      </dgm:t>
    </dgm:pt>
    <dgm:pt modelId="{0B245088-D9EA-4AE0-9D59-C5C693179486}" type="parTrans" cxnId="{7A47E5DA-A011-4831-9716-F78CC498FF63}">
      <dgm:prSet/>
      <dgm:spPr/>
      <dgm:t>
        <a:bodyPr/>
        <a:lstStyle/>
        <a:p>
          <a:endParaRPr lang="en-US"/>
        </a:p>
      </dgm:t>
    </dgm:pt>
    <dgm:pt modelId="{2A895381-9B34-44C3-BE19-8F609E41AB36}" type="sibTrans" cxnId="{7A47E5DA-A011-4831-9716-F78CC498FF63}">
      <dgm:prSet/>
      <dgm:spPr/>
      <dgm:t>
        <a:bodyPr/>
        <a:lstStyle/>
        <a:p>
          <a:endParaRPr lang="en-US"/>
        </a:p>
      </dgm:t>
    </dgm:pt>
    <dgm:pt modelId="{13CB4B71-5CF5-4F88-A231-D974C84B3AD4}">
      <dgm:prSet phldrT="[Text]"/>
      <dgm:spPr/>
      <dgm:t>
        <a:bodyPr/>
        <a:lstStyle/>
        <a:p>
          <a:r>
            <a:rPr lang="en-US">
              <a:latin typeface="Californian FB" pitchFamily="18" charset="0"/>
            </a:rPr>
            <a:t>Relaxing Treatment Rooms</a:t>
          </a:r>
        </a:p>
      </dgm:t>
    </dgm:pt>
    <dgm:pt modelId="{0FBBD1B6-D5CA-44D5-A4FE-C7913433819A}" type="parTrans" cxnId="{E4BC0C4A-0C21-421E-802C-2E3FA7A1B3A9}">
      <dgm:prSet/>
      <dgm:spPr/>
      <dgm:t>
        <a:bodyPr/>
        <a:lstStyle/>
        <a:p>
          <a:endParaRPr lang="en-US"/>
        </a:p>
      </dgm:t>
    </dgm:pt>
    <dgm:pt modelId="{0E558412-7CD5-41E7-ABF3-3986C86F88D6}" type="sibTrans" cxnId="{E4BC0C4A-0C21-421E-802C-2E3FA7A1B3A9}">
      <dgm:prSet/>
      <dgm:spPr/>
      <dgm:t>
        <a:bodyPr/>
        <a:lstStyle/>
        <a:p>
          <a:endParaRPr lang="en-US"/>
        </a:p>
      </dgm:t>
    </dgm:pt>
    <dgm:pt modelId="{A7E4F875-E9F4-4C3A-863F-007EFA562090}">
      <dgm:prSet phldrT="[Text]"/>
      <dgm:spPr/>
      <dgm:t>
        <a:bodyPr/>
        <a:lstStyle/>
        <a:p>
          <a:r>
            <a:rPr lang="en-US">
              <a:latin typeface="Californian FB" pitchFamily="18" charset="0"/>
            </a:rPr>
            <a:t>Emergencies Seen Promptly</a:t>
          </a:r>
        </a:p>
      </dgm:t>
    </dgm:pt>
    <dgm:pt modelId="{F1CD277D-693A-446D-B1EC-2A64005C4766}" type="parTrans" cxnId="{3A0B8E6E-D79C-48E1-8E1A-C41383B60856}">
      <dgm:prSet/>
      <dgm:spPr/>
      <dgm:t>
        <a:bodyPr/>
        <a:lstStyle/>
        <a:p>
          <a:endParaRPr lang="en-US"/>
        </a:p>
      </dgm:t>
    </dgm:pt>
    <dgm:pt modelId="{88BD8B0C-C7BA-4C16-991A-F9941B8C0974}" type="sibTrans" cxnId="{3A0B8E6E-D79C-48E1-8E1A-C41383B60856}">
      <dgm:prSet/>
      <dgm:spPr/>
      <dgm:t>
        <a:bodyPr/>
        <a:lstStyle/>
        <a:p>
          <a:endParaRPr lang="en-US"/>
        </a:p>
      </dgm:t>
    </dgm:pt>
    <dgm:pt modelId="{284B26C9-5E6D-45C5-AB15-11406BEDF3F5}">
      <dgm:prSet phldrT="[Text]" custT="1"/>
      <dgm:spPr/>
      <dgm:t>
        <a:bodyPr/>
        <a:lstStyle/>
        <a:p>
          <a:r>
            <a:rPr lang="en-US" sz="900">
              <a:latin typeface="Californian FB" pitchFamily="18" charset="0"/>
            </a:rPr>
            <a:t> most dental plans accepted, care credit</a:t>
          </a:r>
          <a:endParaRPr lang="en-US" sz="800">
            <a:latin typeface="Californian FB" pitchFamily="18" charset="0"/>
          </a:endParaRPr>
        </a:p>
      </dgm:t>
    </dgm:pt>
    <dgm:pt modelId="{9BCA335B-77E9-4E8A-88AB-CDE5286C33A2}" type="parTrans" cxnId="{8EE86E28-B872-43CB-8319-332872F85381}">
      <dgm:prSet/>
      <dgm:spPr/>
      <dgm:t>
        <a:bodyPr/>
        <a:lstStyle/>
        <a:p>
          <a:endParaRPr lang="en-US"/>
        </a:p>
      </dgm:t>
    </dgm:pt>
    <dgm:pt modelId="{26C4AC2C-0B62-4207-AE3C-7256A92A8003}" type="sibTrans" cxnId="{8EE86E28-B872-43CB-8319-332872F85381}">
      <dgm:prSet/>
      <dgm:spPr/>
      <dgm:t>
        <a:bodyPr/>
        <a:lstStyle/>
        <a:p>
          <a:endParaRPr lang="en-US"/>
        </a:p>
      </dgm:t>
    </dgm:pt>
    <dgm:pt modelId="{F0EF16E1-604F-4446-BE36-AF51BF8CF4E6}">
      <dgm:prSet phldrT="[Text]" custT="1"/>
      <dgm:spPr/>
      <dgm:t>
        <a:bodyPr/>
        <a:lstStyle/>
        <a:p>
          <a:r>
            <a:rPr lang="en-US" sz="900">
              <a:latin typeface="Californian FB" pitchFamily="18" charset="0"/>
            </a:rPr>
            <a:t> digital x-rays, imaging and more</a:t>
          </a:r>
        </a:p>
      </dgm:t>
    </dgm:pt>
    <dgm:pt modelId="{AFC3C8E5-5FF5-437B-BE76-EE7E7C0D43FC}" type="parTrans" cxnId="{8FC043BE-6DAD-4FCC-802B-AF51606157DC}">
      <dgm:prSet/>
      <dgm:spPr/>
      <dgm:t>
        <a:bodyPr/>
        <a:lstStyle/>
        <a:p>
          <a:endParaRPr lang="en-US"/>
        </a:p>
      </dgm:t>
    </dgm:pt>
    <dgm:pt modelId="{6C92D8D8-0D32-4DE2-9804-D05BC109CA15}" type="sibTrans" cxnId="{8FC043BE-6DAD-4FCC-802B-AF51606157DC}">
      <dgm:prSet/>
      <dgm:spPr/>
      <dgm:t>
        <a:bodyPr/>
        <a:lstStyle/>
        <a:p>
          <a:endParaRPr lang="en-US"/>
        </a:p>
      </dgm:t>
    </dgm:pt>
    <dgm:pt modelId="{142FD36B-48E1-4A5B-A8EE-5268FF193ADF}">
      <dgm:prSet phldrT="[Text]" custT="1"/>
      <dgm:spPr/>
      <dgm:t>
        <a:bodyPr/>
        <a:lstStyle/>
        <a:p>
          <a:r>
            <a:rPr lang="en-US" sz="900">
              <a:latin typeface="Californian FB" pitchFamily="18" charset="0"/>
            </a:rPr>
            <a:t> cozy fireplace, drinks, wifi, TV</a:t>
          </a:r>
        </a:p>
      </dgm:t>
    </dgm:pt>
    <dgm:pt modelId="{094CC471-9A7A-464E-908A-255B5B81752E}" type="parTrans" cxnId="{7F4F4165-71B7-4CF8-AA34-18F2F364FDE0}">
      <dgm:prSet/>
      <dgm:spPr/>
      <dgm:t>
        <a:bodyPr/>
        <a:lstStyle/>
        <a:p>
          <a:endParaRPr lang="en-US"/>
        </a:p>
      </dgm:t>
    </dgm:pt>
    <dgm:pt modelId="{AC25B67C-EC07-4E50-9B20-6E3D1E009E2D}" type="sibTrans" cxnId="{7F4F4165-71B7-4CF8-AA34-18F2F364FDE0}">
      <dgm:prSet/>
      <dgm:spPr/>
      <dgm:t>
        <a:bodyPr/>
        <a:lstStyle/>
        <a:p>
          <a:endParaRPr lang="en-US"/>
        </a:p>
      </dgm:t>
    </dgm:pt>
    <dgm:pt modelId="{077D081B-33D4-479F-AE6D-604206A698B0}">
      <dgm:prSet phldrT="[Text]" custT="1"/>
      <dgm:spPr/>
      <dgm:t>
        <a:bodyPr/>
        <a:lstStyle/>
        <a:p>
          <a:r>
            <a:rPr lang="en-US" sz="900">
              <a:latin typeface="Californian FB" pitchFamily="18" charset="0"/>
            </a:rPr>
            <a:t> preventative, restorative, cosmetic, implants</a:t>
          </a:r>
        </a:p>
      </dgm:t>
    </dgm:pt>
    <dgm:pt modelId="{DEE8BF2A-DBBD-42BB-A284-EBA48BFEF85A}" type="parTrans" cxnId="{41CED0CC-EBCB-4A08-9BDD-2094713EC438}">
      <dgm:prSet/>
      <dgm:spPr/>
      <dgm:t>
        <a:bodyPr/>
        <a:lstStyle/>
        <a:p>
          <a:endParaRPr lang="en-US"/>
        </a:p>
      </dgm:t>
    </dgm:pt>
    <dgm:pt modelId="{83FDD158-7506-420A-B5A8-F3ADC32A129F}" type="sibTrans" cxnId="{41CED0CC-EBCB-4A08-9BDD-2094713EC438}">
      <dgm:prSet/>
      <dgm:spPr/>
      <dgm:t>
        <a:bodyPr/>
        <a:lstStyle/>
        <a:p>
          <a:endParaRPr lang="en-US"/>
        </a:p>
      </dgm:t>
    </dgm:pt>
    <dgm:pt modelId="{70A0D945-8E0D-4CC1-8DAF-8C0EC963E9D0}">
      <dgm:prSet phldrT="[Text]" custT="1"/>
      <dgm:spPr/>
      <dgm:t>
        <a:bodyPr/>
        <a:lstStyle/>
        <a:p>
          <a:r>
            <a:rPr lang="en-US" sz="900">
              <a:latin typeface="Californian FB" pitchFamily="18" charset="0"/>
            </a:rPr>
            <a:t> friendly, knowledgable and experienced</a:t>
          </a:r>
        </a:p>
      </dgm:t>
    </dgm:pt>
    <dgm:pt modelId="{4060681A-63C5-48C6-BF73-16354CAD714B}" type="parTrans" cxnId="{1FB8B816-7C54-4706-810B-88D5F9D669F8}">
      <dgm:prSet/>
      <dgm:spPr/>
      <dgm:t>
        <a:bodyPr/>
        <a:lstStyle/>
        <a:p>
          <a:endParaRPr lang="en-US"/>
        </a:p>
      </dgm:t>
    </dgm:pt>
    <dgm:pt modelId="{75970A09-7282-4AA6-9095-7DF5FB1C265D}" type="sibTrans" cxnId="{1FB8B816-7C54-4706-810B-88D5F9D669F8}">
      <dgm:prSet/>
      <dgm:spPr/>
      <dgm:t>
        <a:bodyPr/>
        <a:lstStyle/>
        <a:p>
          <a:endParaRPr lang="en-US"/>
        </a:p>
      </dgm:t>
    </dgm:pt>
    <dgm:pt modelId="{9481C5D3-9E3E-40DE-950B-53D6191C1042}">
      <dgm:prSet phldrT="[Text]" custT="1"/>
      <dgm:spPr/>
      <dgm:t>
        <a:bodyPr/>
        <a:lstStyle/>
        <a:p>
          <a:r>
            <a:rPr lang="en-US" sz="900">
              <a:latin typeface="Californian FB" pitchFamily="18" charset="0"/>
            </a:rPr>
            <a:t> wii, videos, toys, coloring</a:t>
          </a:r>
        </a:p>
      </dgm:t>
    </dgm:pt>
    <dgm:pt modelId="{6DF3C1D1-514B-4F42-A1D6-4480994F6C7B}" type="parTrans" cxnId="{95AE2A80-4D38-496C-817E-354870DAE38B}">
      <dgm:prSet/>
      <dgm:spPr/>
      <dgm:t>
        <a:bodyPr/>
        <a:lstStyle/>
        <a:p>
          <a:endParaRPr lang="en-US"/>
        </a:p>
      </dgm:t>
    </dgm:pt>
    <dgm:pt modelId="{0B243511-5254-43B4-B420-7F83830642C5}" type="sibTrans" cxnId="{95AE2A80-4D38-496C-817E-354870DAE38B}">
      <dgm:prSet/>
      <dgm:spPr/>
      <dgm:t>
        <a:bodyPr/>
        <a:lstStyle/>
        <a:p>
          <a:endParaRPr lang="en-US"/>
        </a:p>
      </dgm:t>
    </dgm:pt>
    <dgm:pt modelId="{B0F9C43F-6115-454E-996F-17EFDD8FC3BA}">
      <dgm:prSet phldrT="[Text]" custT="1"/>
      <dgm:spPr/>
      <dgm:t>
        <a:bodyPr/>
        <a:lstStyle/>
        <a:p>
          <a:r>
            <a:rPr lang="en-US" sz="900">
              <a:latin typeface="Californian FB" pitchFamily="18" charset="0"/>
            </a:rPr>
            <a:t> massaging dental chairs, TVs, scented towels</a:t>
          </a:r>
        </a:p>
      </dgm:t>
    </dgm:pt>
    <dgm:pt modelId="{389ACE19-75C5-42C8-8DA9-7C6167DFB99D}" type="parTrans" cxnId="{CF1C9610-4D6A-4023-83F7-46781407A083}">
      <dgm:prSet/>
      <dgm:spPr/>
      <dgm:t>
        <a:bodyPr/>
        <a:lstStyle/>
        <a:p>
          <a:endParaRPr lang="en-US"/>
        </a:p>
      </dgm:t>
    </dgm:pt>
    <dgm:pt modelId="{A021A898-950B-4721-94B1-F5120FB62053}" type="sibTrans" cxnId="{CF1C9610-4D6A-4023-83F7-46781407A083}">
      <dgm:prSet/>
      <dgm:spPr/>
      <dgm:t>
        <a:bodyPr/>
        <a:lstStyle/>
        <a:p>
          <a:endParaRPr lang="en-US"/>
        </a:p>
      </dgm:t>
    </dgm:pt>
    <dgm:pt modelId="{C6B6E2ED-2F45-4865-9F9B-95E00CA2B2EC}">
      <dgm:prSet phldrT="[Text]"/>
      <dgm:spPr/>
      <dgm:t>
        <a:bodyPr/>
        <a:lstStyle/>
        <a:p>
          <a:endParaRPr lang="en-US"/>
        </a:p>
      </dgm:t>
    </dgm:pt>
    <dgm:pt modelId="{6EFA4F3F-03A4-4052-B5D0-5EE84DDE0E16}" type="parTrans" cxnId="{3E5F3C1F-4D57-42F6-A1AB-F574A6CAB079}">
      <dgm:prSet/>
      <dgm:spPr/>
      <dgm:t>
        <a:bodyPr/>
        <a:lstStyle/>
        <a:p>
          <a:endParaRPr lang="en-US"/>
        </a:p>
      </dgm:t>
    </dgm:pt>
    <dgm:pt modelId="{DD4D2538-0ACE-4EC9-AF9D-0D0FDB71845C}" type="sibTrans" cxnId="{3E5F3C1F-4D57-42F6-A1AB-F574A6CAB079}">
      <dgm:prSet/>
      <dgm:spPr/>
      <dgm:t>
        <a:bodyPr/>
        <a:lstStyle/>
        <a:p>
          <a:endParaRPr lang="en-US"/>
        </a:p>
      </dgm:t>
    </dgm:pt>
    <dgm:pt modelId="{41B6B4A0-94E8-41A7-917F-9AD39644722A}" type="pres">
      <dgm:prSet presAssocID="{382916C1-CDA3-4CF6-B860-C6A502E69B67}" presName="linear" presStyleCnt="0">
        <dgm:presLayoutVars>
          <dgm:dir/>
          <dgm:animLvl val="lvl"/>
          <dgm:resizeHandles val="exact"/>
        </dgm:presLayoutVars>
      </dgm:prSet>
      <dgm:spPr/>
    </dgm:pt>
    <dgm:pt modelId="{D073D859-82B4-4F49-A863-0B5D3BD393BE}" type="pres">
      <dgm:prSet presAssocID="{26031FE3-3AE1-4BFD-96F6-7047705144EF}" presName="parentLin" presStyleCnt="0"/>
      <dgm:spPr/>
    </dgm:pt>
    <dgm:pt modelId="{A9AB512E-872D-4A0D-A227-D1A880C2F2EB}" type="pres">
      <dgm:prSet presAssocID="{26031FE3-3AE1-4BFD-96F6-7047705144EF}" presName="parentLeftMargin" presStyleLbl="node1" presStyleIdx="0" presStyleCnt="8"/>
      <dgm:spPr/>
    </dgm:pt>
    <dgm:pt modelId="{69AF8E7D-C69B-449C-9775-E9FF1D35C5D2}" type="pres">
      <dgm:prSet presAssocID="{26031FE3-3AE1-4BFD-96F6-7047705144EF}" presName="parentText" presStyleLbl="node1" presStyleIdx="0" presStyleCnt="8" custScaleY="96799">
        <dgm:presLayoutVars>
          <dgm:chMax val="0"/>
          <dgm:bulletEnabled val="1"/>
        </dgm:presLayoutVars>
      </dgm:prSet>
      <dgm:spPr/>
    </dgm:pt>
    <dgm:pt modelId="{E84781E8-8CE6-4484-BF3A-CECC25D24F69}" type="pres">
      <dgm:prSet presAssocID="{26031FE3-3AE1-4BFD-96F6-7047705144EF}" presName="negativeSpace" presStyleCnt="0"/>
      <dgm:spPr/>
    </dgm:pt>
    <dgm:pt modelId="{B7999783-91F9-41F3-8357-CDC62634C82B}" type="pres">
      <dgm:prSet presAssocID="{26031FE3-3AE1-4BFD-96F6-7047705144EF}" presName="childText" presStyleLbl="conFgAcc1" presStyleIdx="0" presStyleCnt="8" custLinFactNeighborX="543" custLinFactNeighborY="-69973">
        <dgm:presLayoutVars>
          <dgm:bulletEnabled val="1"/>
        </dgm:presLayoutVars>
      </dgm:prSet>
      <dgm:spPr/>
    </dgm:pt>
    <dgm:pt modelId="{0AFF29EA-2536-4C1D-A2B5-D01AF92AFA3D}" type="pres">
      <dgm:prSet presAssocID="{0415649E-039E-4AFA-9D47-9D292A0929D6}" presName="spaceBetweenRectangles" presStyleCnt="0"/>
      <dgm:spPr/>
    </dgm:pt>
    <dgm:pt modelId="{1B430424-7974-4C4F-94E4-715B04493BE2}" type="pres">
      <dgm:prSet presAssocID="{A6330030-BED9-415D-9B20-E73E2F9C4801}" presName="parentLin" presStyleCnt="0"/>
      <dgm:spPr/>
    </dgm:pt>
    <dgm:pt modelId="{EE30A614-F38A-4537-A216-C3F1E84EE214}" type="pres">
      <dgm:prSet presAssocID="{A6330030-BED9-415D-9B20-E73E2F9C4801}" presName="parentLeftMargin" presStyleLbl="node1" presStyleIdx="0" presStyleCnt="8"/>
      <dgm:spPr/>
    </dgm:pt>
    <dgm:pt modelId="{02EC5164-91F9-462C-93F4-4FB613E80BE3}" type="pres">
      <dgm:prSet presAssocID="{A6330030-BED9-415D-9B20-E73E2F9C4801}" presName="parentText" presStyleLbl="node1" presStyleIdx="1" presStyleCnt="8" custScaleY="96799">
        <dgm:presLayoutVars>
          <dgm:chMax val="0"/>
          <dgm:bulletEnabled val="1"/>
        </dgm:presLayoutVars>
      </dgm:prSet>
      <dgm:spPr/>
    </dgm:pt>
    <dgm:pt modelId="{2BA13E2B-290E-456D-B7B8-B8961CDD68A6}" type="pres">
      <dgm:prSet presAssocID="{A6330030-BED9-415D-9B20-E73E2F9C4801}" presName="negativeSpace" presStyleCnt="0"/>
      <dgm:spPr/>
    </dgm:pt>
    <dgm:pt modelId="{67905E79-A3C1-4A68-9BA4-B3B4D4A2FB49}" type="pres">
      <dgm:prSet presAssocID="{A6330030-BED9-415D-9B20-E73E2F9C4801}" presName="childText" presStyleLbl="conFgAcc1" presStyleIdx="1" presStyleCnt="8">
        <dgm:presLayoutVars>
          <dgm:bulletEnabled val="1"/>
        </dgm:presLayoutVars>
      </dgm:prSet>
      <dgm:spPr/>
    </dgm:pt>
    <dgm:pt modelId="{8D61A930-2BB3-499F-8E62-D89D1D6CA137}" type="pres">
      <dgm:prSet presAssocID="{73902350-FEB2-4906-9C1C-F0956EE064CD}" presName="spaceBetweenRectangles" presStyleCnt="0"/>
      <dgm:spPr/>
    </dgm:pt>
    <dgm:pt modelId="{9D63C763-E936-4FA3-8E0F-967B4CF4C73B}" type="pres">
      <dgm:prSet presAssocID="{3337F575-DA92-4135-AE56-BEA8906B4F9E}" presName="parentLin" presStyleCnt="0"/>
      <dgm:spPr/>
    </dgm:pt>
    <dgm:pt modelId="{CE083DFA-6AAD-44D2-B51D-0E17540E219F}" type="pres">
      <dgm:prSet presAssocID="{3337F575-DA92-4135-AE56-BEA8906B4F9E}" presName="parentLeftMargin" presStyleLbl="node1" presStyleIdx="1" presStyleCnt="8"/>
      <dgm:spPr/>
    </dgm:pt>
    <dgm:pt modelId="{9252800F-4082-4F4D-813E-60F6E0041506}" type="pres">
      <dgm:prSet presAssocID="{3337F575-DA92-4135-AE56-BEA8906B4F9E}" presName="parentText" presStyleLbl="node1" presStyleIdx="2" presStyleCnt="8" custScaleY="96571">
        <dgm:presLayoutVars>
          <dgm:chMax val="0"/>
          <dgm:bulletEnabled val="1"/>
        </dgm:presLayoutVars>
      </dgm:prSet>
      <dgm:spPr/>
    </dgm:pt>
    <dgm:pt modelId="{4696F6F5-CDE7-4489-AE89-85D6C7469FDD}" type="pres">
      <dgm:prSet presAssocID="{3337F575-DA92-4135-AE56-BEA8906B4F9E}" presName="negativeSpace" presStyleCnt="0"/>
      <dgm:spPr/>
    </dgm:pt>
    <dgm:pt modelId="{E985EF6F-520B-42E0-BE39-BC26310D6CDB}" type="pres">
      <dgm:prSet presAssocID="{3337F575-DA92-4135-AE56-BEA8906B4F9E}" presName="childText" presStyleLbl="conFgAcc1" presStyleIdx="2" presStyleCnt="8">
        <dgm:presLayoutVars>
          <dgm:bulletEnabled val="1"/>
        </dgm:presLayoutVars>
      </dgm:prSet>
      <dgm:spPr/>
    </dgm:pt>
    <dgm:pt modelId="{0F7F66B3-1882-40EC-BE59-AE24731909B9}" type="pres">
      <dgm:prSet presAssocID="{154A166D-3EB8-4CB1-BA90-ED6A5C3F55E4}" presName="spaceBetweenRectangles" presStyleCnt="0"/>
      <dgm:spPr/>
    </dgm:pt>
    <dgm:pt modelId="{6A191FAF-3B08-4E62-8F0A-BFEEFAAF6BF1}" type="pres">
      <dgm:prSet presAssocID="{13637587-D557-4872-BC7D-2AA6DA7FA523}" presName="parentLin" presStyleCnt="0"/>
      <dgm:spPr/>
    </dgm:pt>
    <dgm:pt modelId="{A28FA0CA-D5DD-4928-83B5-4E85A4CE601E}" type="pres">
      <dgm:prSet presAssocID="{13637587-D557-4872-BC7D-2AA6DA7FA523}" presName="parentLeftMargin" presStyleLbl="node1" presStyleIdx="2" presStyleCnt="8"/>
      <dgm:spPr/>
    </dgm:pt>
    <dgm:pt modelId="{33BAFED4-37B7-4A3D-B5EC-13F3F95448F4}" type="pres">
      <dgm:prSet presAssocID="{13637587-D557-4872-BC7D-2AA6DA7FA523}" presName="parentText" presStyleLbl="node1" presStyleIdx="3" presStyleCnt="8" custScaleY="96571">
        <dgm:presLayoutVars>
          <dgm:chMax val="0"/>
          <dgm:bulletEnabled val="1"/>
        </dgm:presLayoutVars>
      </dgm:prSet>
      <dgm:spPr/>
    </dgm:pt>
    <dgm:pt modelId="{D668F097-E64F-44CB-BBD6-01EB07F065B2}" type="pres">
      <dgm:prSet presAssocID="{13637587-D557-4872-BC7D-2AA6DA7FA523}" presName="negativeSpace" presStyleCnt="0"/>
      <dgm:spPr/>
    </dgm:pt>
    <dgm:pt modelId="{90EE716F-F842-4C72-93B6-2D644BCA4FE2}" type="pres">
      <dgm:prSet presAssocID="{13637587-D557-4872-BC7D-2AA6DA7FA523}" presName="childText" presStyleLbl="conFgAcc1" presStyleIdx="3" presStyleCnt="8">
        <dgm:presLayoutVars>
          <dgm:bulletEnabled val="1"/>
        </dgm:presLayoutVars>
      </dgm:prSet>
      <dgm:spPr/>
    </dgm:pt>
    <dgm:pt modelId="{51AC9585-E818-4537-A03A-BAA580A8629B}" type="pres">
      <dgm:prSet presAssocID="{A18CCBCA-C9D9-4B2C-A6A6-46D90FF7864D}" presName="spaceBetweenRectangles" presStyleCnt="0"/>
      <dgm:spPr/>
    </dgm:pt>
    <dgm:pt modelId="{8137951B-C253-4EB7-BA67-6DEECB771624}" type="pres">
      <dgm:prSet presAssocID="{05461885-283D-4E76-B0B4-63FD8BE58367}" presName="parentLin" presStyleCnt="0"/>
      <dgm:spPr/>
    </dgm:pt>
    <dgm:pt modelId="{BA5ECFA4-C396-4460-B416-EEFAADA6558D}" type="pres">
      <dgm:prSet presAssocID="{05461885-283D-4E76-B0B4-63FD8BE58367}" presName="parentLeftMargin" presStyleLbl="node1" presStyleIdx="3" presStyleCnt="8"/>
      <dgm:spPr/>
    </dgm:pt>
    <dgm:pt modelId="{230B22B3-B29F-4383-82B0-C268DD572449}" type="pres">
      <dgm:prSet presAssocID="{05461885-283D-4E76-B0B4-63FD8BE58367}" presName="parentText" presStyleLbl="node1" presStyleIdx="4" presStyleCnt="8" custScaleY="96571">
        <dgm:presLayoutVars>
          <dgm:chMax val="0"/>
          <dgm:bulletEnabled val="1"/>
        </dgm:presLayoutVars>
      </dgm:prSet>
      <dgm:spPr/>
    </dgm:pt>
    <dgm:pt modelId="{4D90F88E-2C6E-4EFD-97CC-F07541D4F42F}" type="pres">
      <dgm:prSet presAssocID="{05461885-283D-4E76-B0B4-63FD8BE58367}" presName="negativeSpace" presStyleCnt="0"/>
      <dgm:spPr/>
    </dgm:pt>
    <dgm:pt modelId="{562ED855-9292-4D97-B4ED-DD900E0EB350}" type="pres">
      <dgm:prSet presAssocID="{05461885-283D-4E76-B0B4-63FD8BE58367}" presName="childText" presStyleLbl="conFgAcc1" presStyleIdx="4" presStyleCnt="8">
        <dgm:presLayoutVars>
          <dgm:bulletEnabled val="1"/>
        </dgm:presLayoutVars>
      </dgm:prSet>
      <dgm:spPr/>
    </dgm:pt>
    <dgm:pt modelId="{DF4AEB82-1F83-4E62-9149-402ECACDF0DC}" type="pres">
      <dgm:prSet presAssocID="{C0471A0F-338E-40EA-BB5A-1178EAFAC0B4}" presName="spaceBetweenRectangles" presStyleCnt="0"/>
      <dgm:spPr/>
    </dgm:pt>
    <dgm:pt modelId="{FE9FD47C-E149-4318-8020-127EA29682AE}" type="pres">
      <dgm:prSet presAssocID="{CE50D879-D894-438B-ABC1-8EFEE2CAECB0}" presName="parentLin" presStyleCnt="0"/>
      <dgm:spPr/>
    </dgm:pt>
    <dgm:pt modelId="{56424EDC-8F4E-42C4-857C-B7C5235659CB}" type="pres">
      <dgm:prSet presAssocID="{CE50D879-D894-438B-ABC1-8EFEE2CAECB0}" presName="parentLeftMargin" presStyleLbl="node1" presStyleIdx="4" presStyleCnt="8"/>
      <dgm:spPr/>
    </dgm:pt>
    <dgm:pt modelId="{0CBB7E6E-5EB7-442B-83FA-752F8FEB7E41}" type="pres">
      <dgm:prSet presAssocID="{CE50D879-D894-438B-ABC1-8EFEE2CAECB0}" presName="parentText" presStyleLbl="node1" presStyleIdx="5" presStyleCnt="8" custScaleY="96571">
        <dgm:presLayoutVars>
          <dgm:chMax val="0"/>
          <dgm:bulletEnabled val="1"/>
        </dgm:presLayoutVars>
      </dgm:prSet>
      <dgm:spPr/>
    </dgm:pt>
    <dgm:pt modelId="{A5467273-6EB6-4FD3-B9C0-EA79A50ED6D6}" type="pres">
      <dgm:prSet presAssocID="{CE50D879-D894-438B-ABC1-8EFEE2CAECB0}" presName="negativeSpace" presStyleCnt="0"/>
      <dgm:spPr/>
    </dgm:pt>
    <dgm:pt modelId="{B4710A33-9D0B-434D-8F54-6FE498C2D574}" type="pres">
      <dgm:prSet presAssocID="{CE50D879-D894-438B-ABC1-8EFEE2CAECB0}" presName="childText" presStyleLbl="conFgAcc1" presStyleIdx="5" presStyleCnt="8">
        <dgm:presLayoutVars>
          <dgm:bulletEnabled val="1"/>
        </dgm:presLayoutVars>
      </dgm:prSet>
      <dgm:spPr/>
    </dgm:pt>
    <dgm:pt modelId="{85928A20-8331-4332-9A80-20E6DF72F8EC}" type="pres">
      <dgm:prSet presAssocID="{2A895381-9B34-44C3-BE19-8F609E41AB36}" presName="spaceBetweenRectangles" presStyleCnt="0"/>
      <dgm:spPr/>
    </dgm:pt>
    <dgm:pt modelId="{DFE90462-D492-4E55-9E4E-FCBF3646AF8C}" type="pres">
      <dgm:prSet presAssocID="{13CB4B71-5CF5-4F88-A231-D974C84B3AD4}" presName="parentLin" presStyleCnt="0"/>
      <dgm:spPr/>
    </dgm:pt>
    <dgm:pt modelId="{3B0196F4-7B41-43BC-A4C1-4BFA003D5350}" type="pres">
      <dgm:prSet presAssocID="{13CB4B71-5CF5-4F88-A231-D974C84B3AD4}" presName="parentLeftMargin" presStyleLbl="node1" presStyleIdx="5" presStyleCnt="8"/>
      <dgm:spPr/>
    </dgm:pt>
    <dgm:pt modelId="{537CA03C-88C4-41C2-9AB6-0D61EC03CEC8}" type="pres">
      <dgm:prSet presAssocID="{13CB4B71-5CF5-4F88-A231-D974C84B3AD4}" presName="parentText" presStyleLbl="node1" presStyleIdx="6" presStyleCnt="8" custScaleY="96571">
        <dgm:presLayoutVars>
          <dgm:chMax val="0"/>
          <dgm:bulletEnabled val="1"/>
        </dgm:presLayoutVars>
      </dgm:prSet>
      <dgm:spPr/>
    </dgm:pt>
    <dgm:pt modelId="{2107E94C-0E8C-40BD-8A0E-10262E96A2EE}" type="pres">
      <dgm:prSet presAssocID="{13CB4B71-5CF5-4F88-A231-D974C84B3AD4}" presName="negativeSpace" presStyleCnt="0"/>
      <dgm:spPr/>
    </dgm:pt>
    <dgm:pt modelId="{C498CA2B-B0AA-44F8-BDD5-317AB2C2A560}" type="pres">
      <dgm:prSet presAssocID="{13CB4B71-5CF5-4F88-A231-D974C84B3AD4}" presName="childText" presStyleLbl="conFgAcc1" presStyleIdx="6" presStyleCnt="8">
        <dgm:presLayoutVars>
          <dgm:bulletEnabled val="1"/>
        </dgm:presLayoutVars>
      </dgm:prSet>
      <dgm:spPr/>
    </dgm:pt>
    <dgm:pt modelId="{B9F0E741-FC46-430D-864E-16E38F170E14}" type="pres">
      <dgm:prSet presAssocID="{0E558412-7CD5-41E7-ABF3-3986C86F88D6}" presName="spaceBetweenRectangles" presStyleCnt="0"/>
      <dgm:spPr/>
    </dgm:pt>
    <dgm:pt modelId="{989A5B6D-6C60-4710-9DCD-CAACD1C2CE1A}" type="pres">
      <dgm:prSet presAssocID="{A7E4F875-E9F4-4C3A-863F-007EFA562090}" presName="parentLin" presStyleCnt="0"/>
      <dgm:spPr/>
    </dgm:pt>
    <dgm:pt modelId="{FB366CE0-4C47-4A98-B0AC-5191BD66BCD5}" type="pres">
      <dgm:prSet presAssocID="{A7E4F875-E9F4-4C3A-863F-007EFA562090}" presName="parentLeftMargin" presStyleLbl="node1" presStyleIdx="6" presStyleCnt="8"/>
      <dgm:spPr/>
    </dgm:pt>
    <dgm:pt modelId="{0CF6C615-D3A8-4BB7-9810-31439EFAC011}" type="pres">
      <dgm:prSet presAssocID="{A7E4F875-E9F4-4C3A-863F-007EFA562090}" presName="parentText" presStyleLbl="node1" presStyleIdx="7" presStyleCnt="8" custScaleY="96571">
        <dgm:presLayoutVars>
          <dgm:chMax val="0"/>
          <dgm:bulletEnabled val="1"/>
        </dgm:presLayoutVars>
      </dgm:prSet>
      <dgm:spPr/>
    </dgm:pt>
    <dgm:pt modelId="{BDAF44D6-6020-4A29-97F8-9D7D665698AC}" type="pres">
      <dgm:prSet presAssocID="{A7E4F875-E9F4-4C3A-863F-007EFA562090}" presName="negativeSpace" presStyleCnt="0"/>
      <dgm:spPr/>
    </dgm:pt>
    <dgm:pt modelId="{00E82DF1-B234-46AB-B6B6-57C4F0A84B45}" type="pres">
      <dgm:prSet presAssocID="{A7E4F875-E9F4-4C3A-863F-007EFA562090}" presName="childText" presStyleLbl="conFgAcc1" presStyleIdx="7" presStyleCnt="8">
        <dgm:presLayoutVars>
          <dgm:bulletEnabled val="1"/>
        </dgm:presLayoutVars>
      </dgm:prSet>
      <dgm:spPr/>
    </dgm:pt>
  </dgm:ptLst>
  <dgm:cxnLst>
    <dgm:cxn modelId="{CF1C9610-4D6A-4023-83F7-46781407A083}" srcId="{13CB4B71-5CF5-4F88-A231-D974C84B3AD4}" destId="{B0F9C43F-6115-454E-996F-17EFDD8FC3BA}" srcOrd="0" destOrd="0" parTransId="{389ACE19-75C5-42C8-8DA9-7C6167DFB99D}" sibTransId="{A021A898-950B-4721-94B1-F5120FB62053}"/>
    <dgm:cxn modelId="{304BFB13-BE7D-4559-A955-3F0B897522F0}" type="presOf" srcId="{A6330030-BED9-415D-9B20-E73E2F9C4801}" destId="{02EC5164-91F9-462C-93F4-4FB613E80BE3}" srcOrd="1" destOrd="0" presId="urn:microsoft.com/office/officeart/2005/8/layout/list1"/>
    <dgm:cxn modelId="{65415916-7D96-46EB-A308-B82C8D9B4D0F}" type="presOf" srcId="{26031FE3-3AE1-4BFD-96F6-7047705144EF}" destId="{A9AB512E-872D-4A0D-A227-D1A880C2F2EB}" srcOrd="0" destOrd="0" presId="urn:microsoft.com/office/officeart/2005/8/layout/list1"/>
    <dgm:cxn modelId="{1FB8B816-7C54-4706-810B-88D5F9D669F8}" srcId="{05461885-283D-4E76-B0B4-63FD8BE58367}" destId="{70A0D945-8E0D-4CC1-8DAF-8C0EC963E9D0}" srcOrd="0" destOrd="0" parTransId="{4060681A-63C5-48C6-BF73-16354CAD714B}" sibTransId="{75970A09-7282-4AA6-9095-7DF5FB1C265D}"/>
    <dgm:cxn modelId="{D4C37717-1AD5-42D6-807C-9F21D622F380}" type="presOf" srcId="{CE50D879-D894-438B-ABC1-8EFEE2CAECB0}" destId="{56424EDC-8F4E-42C4-857C-B7C5235659CB}" srcOrd="0" destOrd="0" presId="urn:microsoft.com/office/officeart/2005/8/layout/list1"/>
    <dgm:cxn modelId="{3E5F3C1F-4D57-42F6-A1AB-F574A6CAB079}" srcId="{A7E4F875-E9F4-4C3A-863F-007EFA562090}" destId="{C6B6E2ED-2F45-4865-9F9B-95E00CA2B2EC}" srcOrd="0" destOrd="0" parTransId="{6EFA4F3F-03A4-4052-B5D0-5EE84DDE0E16}" sibTransId="{DD4D2538-0ACE-4EC9-AF9D-0D0FDB71845C}"/>
    <dgm:cxn modelId="{D6373B26-519A-4BD8-ABB3-CC8487530F2F}" type="presOf" srcId="{142FD36B-48E1-4A5B-A8EE-5268FF193ADF}" destId="{E985EF6F-520B-42E0-BE39-BC26310D6CDB}" srcOrd="0" destOrd="0" presId="urn:microsoft.com/office/officeart/2005/8/layout/list1"/>
    <dgm:cxn modelId="{8EE86E28-B872-43CB-8319-332872F85381}" srcId="{26031FE3-3AE1-4BFD-96F6-7047705144EF}" destId="{284B26C9-5E6D-45C5-AB15-11406BEDF3F5}" srcOrd="0" destOrd="0" parTransId="{9BCA335B-77E9-4E8A-88AB-CDE5286C33A2}" sibTransId="{26C4AC2C-0B62-4207-AE3C-7256A92A8003}"/>
    <dgm:cxn modelId="{C42AC428-A656-4296-89B4-9794A9EDB1C7}" type="presOf" srcId="{A7E4F875-E9F4-4C3A-863F-007EFA562090}" destId="{0CF6C615-D3A8-4BB7-9810-31439EFAC011}" srcOrd="1" destOrd="0" presId="urn:microsoft.com/office/officeart/2005/8/layout/list1"/>
    <dgm:cxn modelId="{0EBC482B-2B53-4336-ACFA-F7839B02EADA}" type="presOf" srcId="{13637587-D557-4872-BC7D-2AA6DA7FA523}" destId="{33BAFED4-37B7-4A3D-B5EC-13F3F95448F4}" srcOrd="1" destOrd="0" presId="urn:microsoft.com/office/officeart/2005/8/layout/list1"/>
    <dgm:cxn modelId="{7FE46F2B-78D0-41E9-A3B9-80F088C563F9}" type="presOf" srcId="{05461885-283D-4E76-B0B4-63FD8BE58367}" destId="{BA5ECFA4-C396-4460-B416-EEFAADA6558D}" srcOrd="0" destOrd="0" presId="urn:microsoft.com/office/officeart/2005/8/layout/list1"/>
    <dgm:cxn modelId="{6CC3DE32-5386-4175-894A-8F127D271D61}" type="presOf" srcId="{70A0D945-8E0D-4CC1-8DAF-8C0EC963E9D0}" destId="{562ED855-9292-4D97-B4ED-DD900E0EB350}" srcOrd="0" destOrd="0" presId="urn:microsoft.com/office/officeart/2005/8/layout/list1"/>
    <dgm:cxn modelId="{D9DC863B-BF34-4A01-B835-652493E55D54}" type="presOf" srcId="{F0EF16E1-604F-4446-BE36-AF51BF8CF4E6}" destId="{67905E79-A3C1-4A68-9BA4-B3B4D4A2FB49}" srcOrd="0" destOrd="0" presId="urn:microsoft.com/office/officeart/2005/8/layout/list1"/>
    <dgm:cxn modelId="{E4BC0C4A-0C21-421E-802C-2E3FA7A1B3A9}" srcId="{382916C1-CDA3-4CF6-B860-C6A502E69B67}" destId="{13CB4B71-5CF5-4F88-A231-D974C84B3AD4}" srcOrd="6" destOrd="0" parTransId="{0FBBD1B6-D5CA-44D5-A4FE-C7913433819A}" sibTransId="{0E558412-7CD5-41E7-ABF3-3986C86F88D6}"/>
    <dgm:cxn modelId="{4DBD6055-98F6-4265-91B0-21A921F4D114}" srcId="{382916C1-CDA3-4CF6-B860-C6A502E69B67}" destId="{05461885-283D-4E76-B0B4-63FD8BE58367}" srcOrd="4" destOrd="0" parTransId="{12CC41D6-DDE4-4661-8257-B5B8A2C7108C}" sibTransId="{C0471A0F-338E-40EA-BB5A-1178EAFAC0B4}"/>
    <dgm:cxn modelId="{B6356F61-B57F-4E0C-BA11-FFF986F67BFA}" type="presOf" srcId="{05461885-283D-4E76-B0B4-63FD8BE58367}" destId="{230B22B3-B29F-4383-82B0-C268DD572449}" srcOrd="1" destOrd="0" presId="urn:microsoft.com/office/officeart/2005/8/layout/list1"/>
    <dgm:cxn modelId="{7F4F4165-71B7-4CF8-AA34-18F2F364FDE0}" srcId="{3337F575-DA92-4135-AE56-BEA8906B4F9E}" destId="{142FD36B-48E1-4A5B-A8EE-5268FF193ADF}" srcOrd="0" destOrd="0" parTransId="{094CC471-9A7A-464E-908A-255B5B81752E}" sibTransId="{AC25B67C-EC07-4E50-9B20-6E3D1E009E2D}"/>
    <dgm:cxn modelId="{3A0B8E6E-D79C-48E1-8E1A-C41383B60856}" srcId="{382916C1-CDA3-4CF6-B860-C6A502E69B67}" destId="{A7E4F875-E9F4-4C3A-863F-007EFA562090}" srcOrd="7" destOrd="0" parTransId="{F1CD277D-693A-446D-B1EC-2A64005C4766}" sibTransId="{88BD8B0C-C7BA-4C16-991A-F9941B8C0974}"/>
    <dgm:cxn modelId="{8482E86E-7FB9-4026-8D77-F4E62548A62B}" srcId="{382916C1-CDA3-4CF6-B860-C6A502E69B67}" destId="{26031FE3-3AE1-4BFD-96F6-7047705144EF}" srcOrd="0" destOrd="0" parTransId="{AB18BDBC-3282-42A7-A12F-8BF41DF31FFE}" sibTransId="{0415649E-039E-4AFA-9D47-9D292A0929D6}"/>
    <dgm:cxn modelId="{75E37F78-82F9-48D2-BB75-E43E2E36EEA5}" type="presOf" srcId="{26031FE3-3AE1-4BFD-96F6-7047705144EF}" destId="{69AF8E7D-C69B-449C-9775-E9FF1D35C5D2}" srcOrd="1" destOrd="0" presId="urn:microsoft.com/office/officeart/2005/8/layout/list1"/>
    <dgm:cxn modelId="{72AE267A-5511-43EE-9C95-309BB8673747}" srcId="{382916C1-CDA3-4CF6-B860-C6A502E69B67}" destId="{A6330030-BED9-415D-9B20-E73E2F9C4801}" srcOrd="1" destOrd="0" parTransId="{BD4B0CFC-6246-4E22-AD60-D66AEC6D0A92}" sibTransId="{73902350-FEB2-4906-9C1C-F0956EE064CD}"/>
    <dgm:cxn modelId="{95AE2A80-4D38-496C-817E-354870DAE38B}" srcId="{CE50D879-D894-438B-ABC1-8EFEE2CAECB0}" destId="{9481C5D3-9E3E-40DE-950B-53D6191C1042}" srcOrd="0" destOrd="0" parTransId="{6DF3C1D1-514B-4F42-A1D6-4480994F6C7B}" sibTransId="{0B243511-5254-43B4-B420-7F83830642C5}"/>
    <dgm:cxn modelId="{816BCB84-1F3E-4C0E-B609-B27FAD2C904C}" type="presOf" srcId="{13CB4B71-5CF5-4F88-A231-D974C84B3AD4}" destId="{537CA03C-88C4-41C2-9AB6-0D61EC03CEC8}" srcOrd="1" destOrd="0" presId="urn:microsoft.com/office/officeart/2005/8/layout/list1"/>
    <dgm:cxn modelId="{E02B6F8D-2D55-4448-A98F-64E239CAF7A2}" type="presOf" srcId="{A7E4F875-E9F4-4C3A-863F-007EFA562090}" destId="{FB366CE0-4C47-4A98-B0AC-5191BD66BCD5}" srcOrd="0" destOrd="0" presId="urn:microsoft.com/office/officeart/2005/8/layout/list1"/>
    <dgm:cxn modelId="{AE725A8F-E135-4798-AE32-C64FF6F5E7F0}" srcId="{382916C1-CDA3-4CF6-B860-C6A502E69B67}" destId="{3337F575-DA92-4135-AE56-BEA8906B4F9E}" srcOrd="2" destOrd="0" parTransId="{4CD9E202-A320-4A98-8516-D56EE17C43B5}" sibTransId="{154A166D-3EB8-4CB1-BA90-ED6A5C3F55E4}"/>
    <dgm:cxn modelId="{F46247A6-2132-4DB7-BFB5-143EA3B997AA}" type="presOf" srcId="{13CB4B71-5CF5-4F88-A231-D974C84B3AD4}" destId="{3B0196F4-7B41-43BC-A4C1-4BFA003D5350}" srcOrd="0" destOrd="0" presId="urn:microsoft.com/office/officeart/2005/8/layout/list1"/>
    <dgm:cxn modelId="{C2FA0FA8-C466-4403-924E-219D836F76EC}" type="presOf" srcId="{13637587-D557-4872-BC7D-2AA6DA7FA523}" destId="{A28FA0CA-D5DD-4928-83B5-4E85A4CE601E}" srcOrd="0" destOrd="0" presId="urn:microsoft.com/office/officeart/2005/8/layout/list1"/>
    <dgm:cxn modelId="{B88253AA-3127-4EDE-B871-760B3425F802}" type="presOf" srcId="{077D081B-33D4-479F-AE6D-604206A698B0}" destId="{90EE716F-F842-4C72-93B6-2D644BCA4FE2}" srcOrd="0" destOrd="0" presId="urn:microsoft.com/office/officeart/2005/8/layout/list1"/>
    <dgm:cxn modelId="{4BFD00AC-8757-45EC-BDF1-03D7CE472601}" type="presOf" srcId="{3337F575-DA92-4135-AE56-BEA8906B4F9E}" destId="{9252800F-4082-4F4D-813E-60F6E0041506}" srcOrd="1" destOrd="0" presId="urn:microsoft.com/office/officeart/2005/8/layout/list1"/>
    <dgm:cxn modelId="{A43E3EB7-43EA-4012-B1D9-1969C4245B91}" type="presOf" srcId="{3337F575-DA92-4135-AE56-BEA8906B4F9E}" destId="{CE083DFA-6AAD-44D2-B51D-0E17540E219F}" srcOrd="0" destOrd="0" presId="urn:microsoft.com/office/officeart/2005/8/layout/list1"/>
    <dgm:cxn modelId="{4AC4EFBB-4668-4654-AF0B-3D8565847648}" type="presOf" srcId="{C6B6E2ED-2F45-4865-9F9B-95E00CA2B2EC}" destId="{00E82DF1-B234-46AB-B6B6-57C4F0A84B45}" srcOrd="0" destOrd="0" presId="urn:microsoft.com/office/officeart/2005/8/layout/list1"/>
    <dgm:cxn modelId="{F424A7BC-13D2-4D4A-960C-56BB276E9FD5}" type="presOf" srcId="{9481C5D3-9E3E-40DE-950B-53D6191C1042}" destId="{B4710A33-9D0B-434D-8F54-6FE498C2D574}" srcOrd="0" destOrd="0" presId="urn:microsoft.com/office/officeart/2005/8/layout/list1"/>
    <dgm:cxn modelId="{8FC043BE-6DAD-4FCC-802B-AF51606157DC}" srcId="{A6330030-BED9-415D-9B20-E73E2F9C4801}" destId="{F0EF16E1-604F-4446-BE36-AF51BF8CF4E6}" srcOrd="0" destOrd="0" parTransId="{AFC3C8E5-5FF5-437B-BE76-EE7E7C0D43FC}" sibTransId="{6C92D8D8-0D32-4DE2-9804-D05BC109CA15}"/>
    <dgm:cxn modelId="{149530C2-6B09-4E69-B81F-622B500B113E}" type="presOf" srcId="{B0F9C43F-6115-454E-996F-17EFDD8FC3BA}" destId="{C498CA2B-B0AA-44F8-BDD5-317AB2C2A560}" srcOrd="0" destOrd="0" presId="urn:microsoft.com/office/officeart/2005/8/layout/list1"/>
    <dgm:cxn modelId="{F9A84DCC-CAC5-408E-B9D6-5022AC697F6B}" type="presOf" srcId="{382916C1-CDA3-4CF6-B860-C6A502E69B67}" destId="{41B6B4A0-94E8-41A7-917F-9AD39644722A}" srcOrd="0" destOrd="0" presId="urn:microsoft.com/office/officeart/2005/8/layout/list1"/>
    <dgm:cxn modelId="{41CED0CC-EBCB-4A08-9BDD-2094713EC438}" srcId="{13637587-D557-4872-BC7D-2AA6DA7FA523}" destId="{077D081B-33D4-479F-AE6D-604206A698B0}" srcOrd="0" destOrd="0" parTransId="{DEE8BF2A-DBBD-42BB-A284-EBA48BFEF85A}" sibTransId="{83FDD158-7506-420A-B5A8-F3ADC32A129F}"/>
    <dgm:cxn modelId="{8F0077D2-7AE7-4A80-A416-7E0932A2B35E}" srcId="{382916C1-CDA3-4CF6-B860-C6A502E69B67}" destId="{13637587-D557-4872-BC7D-2AA6DA7FA523}" srcOrd="3" destOrd="0" parTransId="{3157EA1A-6905-4F32-8E6B-7141A7858AC8}" sibTransId="{A18CCBCA-C9D9-4B2C-A6A6-46D90FF7864D}"/>
    <dgm:cxn modelId="{7A47E5DA-A011-4831-9716-F78CC498FF63}" srcId="{382916C1-CDA3-4CF6-B860-C6A502E69B67}" destId="{CE50D879-D894-438B-ABC1-8EFEE2CAECB0}" srcOrd="5" destOrd="0" parTransId="{0B245088-D9EA-4AE0-9D59-C5C693179486}" sibTransId="{2A895381-9B34-44C3-BE19-8F609E41AB36}"/>
    <dgm:cxn modelId="{A7AAC7EE-5664-4E36-AB43-C7A16FE63201}" type="presOf" srcId="{A6330030-BED9-415D-9B20-E73E2F9C4801}" destId="{EE30A614-F38A-4537-A216-C3F1E84EE214}" srcOrd="0" destOrd="0" presId="urn:microsoft.com/office/officeart/2005/8/layout/list1"/>
    <dgm:cxn modelId="{70C168FA-C3B6-47B4-9FB4-DA4797F3D993}" type="presOf" srcId="{284B26C9-5E6D-45C5-AB15-11406BEDF3F5}" destId="{B7999783-91F9-41F3-8357-CDC62634C82B}" srcOrd="0" destOrd="0" presId="urn:microsoft.com/office/officeart/2005/8/layout/list1"/>
    <dgm:cxn modelId="{1A61BFFA-F465-420C-8579-D0D81B58770D}" type="presOf" srcId="{CE50D879-D894-438B-ABC1-8EFEE2CAECB0}" destId="{0CBB7E6E-5EB7-442B-83FA-752F8FEB7E41}" srcOrd="1" destOrd="0" presId="urn:microsoft.com/office/officeart/2005/8/layout/list1"/>
    <dgm:cxn modelId="{C4851DFD-09DF-4520-9CE4-4B5CD3C77265}" type="presParOf" srcId="{41B6B4A0-94E8-41A7-917F-9AD39644722A}" destId="{D073D859-82B4-4F49-A863-0B5D3BD393BE}" srcOrd="0" destOrd="0" presId="urn:microsoft.com/office/officeart/2005/8/layout/list1"/>
    <dgm:cxn modelId="{7350D49D-DD87-40B3-8487-46FD5666234D}" type="presParOf" srcId="{D073D859-82B4-4F49-A863-0B5D3BD393BE}" destId="{A9AB512E-872D-4A0D-A227-D1A880C2F2EB}" srcOrd="0" destOrd="0" presId="urn:microsoft.com/office/officeart/2005/8/layout/list1"/>
    <dgm:cxn modelId="{1B1EEE2F-EF51-4760-8997-041343697AAA}" type="presParOf" srcId="{D073D859-82B4-4F49-A863-0B5D3BD393BE}" destId="{69AF8E7D-C69B-449C-9775-E9FF1D35C5D2}" srcOrd="1" destOrd="0" presId="urn:microsoft.com/office/officeart/2005/8/layout/list1"/>
    <dgm:cxn modelId="{1B6B0761-8599-4074-B2E9-58B5A9B619BC}" type="presParOf" srcId="{41B6B4A0-94E8-41A7-917F-9AD39644722A}" destId="{E84781E8-8CE6-4484-BF3A-CECC25D24F69}" srcOrd="1" destOrd="0" presId="urn:microsoft.com/office/officeart/2005/8/layout/list1"/>
    <dgm:cxn modelId="{A20AAB68-589D-4180-994A-5E73DD208DD1}" type="presParOf" srcId="{41B6B4A0-94E8-41A7-917F-9AD39644722A}" destId="{B7999783-91F9-41F3-8357-CDC62634C82B}" srcOrd="2" destOrd="0" presId="urn:microsoft.com/office/officeart/2005/8/layout/list1"/>
    <dgm:cxn modelId="{2FFA5385-A702-4ACE-A761-90BBD470264A}" type="presParOf" srcId="{41B6B4A0-94E8-41A7-917F-9AD39644722A}" destId="{0AFF29EA-2536-4C1D-A2B5-D01AF92AFA3D}" srcOrd="3" destOrd="0" presId="urn:microsoft.com/office/officeart/2005/8/layout/list1"/>
    <dgm:cxn modelId="{6590C9EF-FD57-4671-8566-CD549FB9AD5F}" type="presParOf" srcId="{41B6B4A0-94E8-41A7-917F-9AD39644722A}" destId="{1B430424-7974-4C4F-94E4-715B04493BE2}" srcOrd="4" destOrd="0" presId="urn:microsoft.com/office/officeart/2005/8/layout/list1"/>
    <dgm:cxn modelId="{0FE73641-B71D-4DD8-B76D-91FD63ACCF02}" type="presParOf" srcId="{1B430424-7974-4C4F-94E4-715B04493BE2}" destId="{EE30A614-F38A-4537-A216-C3F1E84EE214}" srcOrd="0" destOrd="0" presId="urn:microsoft.com/office/officeart/2005/8/layout/list1"/>
    <dgm:cxn modelId="{6C0E229D-FE5E-4669-9F0A-2E64B10A575A}" type="presParOf" srcId="{1B430424-7974-4C4F-94E4-715B04493BE2}" destId="{02EC5164-91F9-462C-93F4-4FB613E80BE3}" srcOrd="1" destOrd="0" presId="urn:microsoft.com/office/officeart/2005/8/layout/list1"/>
    <dgm:cxn modelId="{8EE7D18F-34F2-4E0F-B19F-2EA5D59CA116}" type="presParOf" srcId="{41B6B4A0-94E8-41A7-917F-9AD39644722A}" destId="{2BA13E2B-290E-456D-B7B8-B8961CDD68A6}" srcOrd="5" destOrd="0" presId="urn:microsoft.com/office/officeart/2005/8/layout/list1"/>
    <dgm:cxn modelId="{C8F32CB3-F39A-45C0-9513-2DD1A0E32A2C}" type="presParOf" srcId="{41B6B4A0-94E8-41A7-917F-9AD39644722A}" destId="{67905E79-A3C1-4A68-9BA4-B3B4D4A2FB49}" srcOrd="6" destOrd="0" presId="urn:microsoft.com/office/officeart/2005/8/layout/list1"/>
    <dgm:cxn modelId="{12476C57-BABB-43E9-8710-657B39E69185}" type="presParOf" srcId="{41B6B4A0-94E8-41A7-917F-9AD39644722A}" destId="{8D61A930-2BB3-499F-8E62-D89D1D6CA137}" srcOrd="7" destOrd="0" presId="urn:microsoft.com/office/officeart/2005/8/layout/list1"/>
    <dgm:cxn modelId="{A19730A8-D1B1-4DDA-8133-CD1C65775C58}" type="presParOf" srcId="{41B6B4A0-94E8-41A7-917F-9AD39644722A}" destId="{9D63C763-E936-4FA3-8E0F-967B4CF4C73B}" srcOrd="8" destOrd="0" presId="urn:microsoft.com/office/officeart/2005/8/layout/list1"/>
    <dgm:cxn modelId="{59FC6C28-CED4-41F6-9855-A4289C7C437A}" type="presParOf" srcId="{9D63C763-E936-4FA3-8E0F-967B4CF4C73B}" destId="{CE083DFA-6AAD-44D2-B51D-0E17540E219F}" srcOrd="0" destOrd="0" presId="urn:microsoft.com/office/officeart/2005/8/layout/list1"/>
    <dgm:cxn modelId="{D0C98E1D-1324-488B-9D87-B52402E44A58}" type="presParOf" srcId="{9D63C763-E936-4FA3-8E0F-967B4CF4C73B}" destId="{9252800F-4082-4F4D-813E-60F6E0041506}" srcOrd="1" destOrd="0" presId="urn:microsoft.com/office/officeart/2005/8/layout/list1"/>
    <dgm:cxn modelId="{FABCE2D8-6DEF-40D8-AFB4-37DF28801D23}" type="presParOf" srcId="{41B6B4A0-94E8-41A7-917F-9AD39644722A}" destId="{4696F6F5-CDE7-4489-AE89-85D6C7469FDD}" srcOrd="9" destOrd="0" presId="urn:microsoft.com/office/officeart/2005/8/layout/list1"/>
    <dgm:cxn modelId="{D6290746-D99A-440A-B56F-125CBF3CCAA2}" type="presParOf" srcId="{41B6B4A0-94E8-41A7-917F-9AD39644722A}" destId="{E985EF6F-520B-42E0-BE39-BC26310D6CDB}" srcOrd="10" destOrd="0" presId="urn:microsoft.com/office/officeart/2005/8/layout/list1"/>
    <dgm:cxn modelId="{CA3647FC-05FD-487E-BE7E-D44048C029DD}" type="presParOf" srcId="{41B6B4A0-94E8-41A7-917F-9AD39644722A}" destId="{0F7F66B3-1882-40EC-BE59-AE24731909B9}" srcOrd="11" destOrd="0" presId="urn:microsoft.com/office/officeart/2005/8/layout/list1"/>
    <dgm:cxn modelId="{E4AE49D7-FCB0-4F50-B84E-009A0174208C}" type="presParOf" srcId="{41B6B4A0-94E8-41A7-917F-9AD39644722A}" destId="{6A191FAF-3B08-4E62-8F0A-BFEEFAAF6BF1}" srcOrd="12" destOrd="0" presId="urn:microsoft.com/office/officeart/2005/8/layout/list1"/>
    <dgm:cxn modelId="{9423BE6F-9144-47B5-ADD8-D17394C2ED77}" type="presParOf" srcId="{6A191FAF-3B08-4E62-8F0A-BFEEFAAF6BF1}" destId="{A28FA0CA-D5DD-4928-83B5-4E85A4CE601E}" srcOrd="0" destOrd="0" presId="urn:microsoft.com/office/officeart/2005/8/layout/list1"/>
    <dgm:cxn modelId="{B47271BA-F289-476E-A8DD-B0EEE3928828}" type="presParOf" srcId="{6A191FAF-3B08-4E62-8F0A-BFEEFAAF6BF1}" destId="{33BAFED4-37B7-4A3D-B5EC-13F3F95448F4}" srcOrd="1" destOrd="0" presId="urn:microsoft.com/office/officeart/2005/8/layout/list1"/>
    <dgm:cxn modelId="{3B522763-15A3-4E33-A131-7BF36FFEF412}" type="presParOf" srcId="{41B6B4A0-94E8-41A7-917F-9AD39644722A}" destId="{D668F097-E64F-44CB-BBD6-01EB07F065B2}" srcOrd="13" destOrd="0" presId="urn:microsoft.com/office/officeart/2005/8/layout/list1"/>
    <dgm:cxn modelId="{8D6D67A2-95CB-4685-A742-90A9E709C98B}" type="presParOf" srcId="{41B6B4A0-94E8-41A7-917F-9AD39644722A}" destId="{90EE716F-F842-4C72-93B6-2D644BCA4FE2}" srcOrd="14" destOrd="0" presId="urn:microsoft.com/office/officeart/2005/8/layout/list1"/>
    <dgm:cxn modelId="{E9F6EC73-17F4-48C8-A9C6-E31732FB6E20}" type="presParOf" srcId="{41B6B4A0-94E8-41A7-917F-9AD39644722A}" destId="{51AC9585-E818-4537-A03A-BAA580A8629B}" srcOrd="15" destOrd="0" presId="urn:microsoft.com/office/officeart/2005/8/layout/list1"/>
    <dgm:cxn modelId="{3C4F28A3-DFDF-4308-BF75-C4824FDEF4D4}" type="presParOf" srcId="{41B6B4A0-94E8-41A7-917F-9AD39644722A}" destId="{8137951B-C253-4EB7-BA67-6DEECB771624}" srcOrd="16" destOrd="0" presId="urn:microsoft.com/office/officeart/2005/8/layout/list1"/>
    <dgm:cxn modelId="{6D0DB9F3-2D97-4FD8-8C53-4A463EFCDE49}" type="presParOf" srcId="{8137951B-C253-4EB7-BA67-6DEECB771624}" destId="{BA5ECFA4-C396-4460-B416-EEFAADA6558D}" srcOrd="0" destOrd="0" presId="urn:microsoft.com/office/officeart/2005/8/layout/list1"/>
    <dgm:cxn modelId="{CAC41EA1-4B0C-4180-B421-74657299BD79}" type="presParOf" srcId="{8137951B-C253-4EB7-BA67-6DEECB771624}" destId="{230B22B3-B29F-4383-82B0-C268DD572449}" srcOrd="1" destOrd="0" presId="urn:microsoft.com/office/officeart/2005/8/layout/list1"/>
    <dgm:cxn modelId="{11448D0C-9BB9-44B1-9828-78187DDC155B}" type="presParOf" srcId="{41B6B4A0-94E8-41A7-917F-9AD39644722A}" destId="{4D90F88E-2C6E-4EFD-97CC-F07541D4F42F}" srcOrd="17" destOrd="0" presId="urn:microsoft.com/office/officeart/2005/8/layout/list1"/>
    <dgm:cxn modelId="{16933451-842E-424E-A1E9-420B3E72D336}" type="presParOf" srcId="{41B6B4A0-94E8-41A7-917F-9AD39644722A}" destId="{562ED855-9292-4D97-B4ED-DD900E0EB350}" srcOrd="18" destOrd="0" presId="urn:microsoft.com/office/officeart/2005/8/layout/list1"/>
    <dgm:cxn modelId="{5ECFF302-A409-4F61-896F-BB304D9AAA25}" type="presParOf" srcId="{41B6B4A0-94E8-41A7-917F-9AD39644722A}" destId="{DF4AEB82-1F83-4E62-9149-402ECACDF0DC}" srcOrd="19" destOrd="0" presId="urn:microsoft.com/office/officeart/2005/8/layout/list1"/>
    <dgm:cxn modelId="{437E42DA-F612-41BF-8DF3-A9FB8770DFB7}" type="presParOf" srcId="{41B6B4A0-94E8-41A7-917F-9AD39644722A}" destId="{FE9FD47C-E149-4318-8020-127EA29682AE}" srcOrd="20" destOrd="0" presId="urn:microsoft.com/office/officeart/2005/8/layout/list1"/>
    <dgm:cxn modelId="{DDAFE4F7-2A74-4C4A-907C-B436DA00C05F}" type="presParOf" srcId="{FE9FD47C-E149-4318-8020-127EA29682AE}" destId="{56424EDC-8F4E-42C4-857C-B7C5235659CB}" srcOrd="0" destOrd="0" presId="urn:microsoft.com/office/officeart/2005/8/layout/list1"/>
    <dgm:cxn modelId="{A506D57B-DD07-4696-8B0E-B23126BE9E37}" type="presParOf" srcId="{FE9FD47C-E149-4318-8020-127EA29682AE}" destId="{0CBB7E6E-5EB7-442B-83FA-752F8FEB7E41}" srcOrd="1" destOrd="0" presId="urn:microsoft.com/office/officeart/2005/8/layout/list1"/>
    <dgm:cxn modelId="{C0251139-122A-416C-AC87-85D2800A1B7A}" type="presParOf" srcId="{41B6B4A0-94E8-41A7-917F-9AD39644722A}" destId="{A5467273-6EB6-4FD3-B9C0-EA79A50ED6D6}" srcOrd="21" destOrd="0" presId="urn:microsoft.com/office/officeart/2005/8/layout/list1"/>
    <dgm:cxn modelId="{2E35B637-FA76-4377-B7C9-FE872A08C580}" type="presParOf" srcId="{41B6B4A0-94E8-41A7-917F-9AD39644722A}" destId="{B4710A33-9D0B-434D-8F54-6FE498C2D574}" srcOrd="22" destOrd="0" presId="urn:microsoft.com/office/officeart/2005/8/layout/list1"/>
    <dgm:cxn modelId="{2F886409-1FF2-4199-B6B3-5E1F9D127AC0}" type="presParOf" srcId="{41B6B4A0-94E8-41A7-917F-9AD39644722A}" destId="{85928A20-8331-4332-9A80-20E6DF72F8EC}" srcOrd="23" destOrd="0" presId="urn:microsoft.com/office/officeart/2005/8/layout/list1"/>
    <dgm:cxn modelId="{B46A8912-7D51-4FBB-BE1E-4A08D6B17718}" type="presParOf" srcId="{41B6B4A0-94E8-41A7-917F-9AD39644722A}" destId="{DFE90462-D492-4E55-9E4E-FCBF3646AF8C}" srcOrd="24" destOrd="0" presId="urn:microsoft.com/office/officeart/2005/8/layout/list1"/>
    <dgm:cxn modelId="{85D7C7D7-5927-4363-A5D7-E0FB9CB35105}" type="presParOf" srcId="{DFE90462-D492-4E55-9E4E-FCBF3646AF8C}" destId="{3B0196F4-7B41-43BC-A4C1-4BFA003D5350}" srcOrd="0" destOrd="0" presId="urn:microsoft.com/office/officeart/2005/8/layout/list1"/>
    <dgm:cxn modelId="{4840D21F-3572-42B3-839F-3C45DE5C2B0F}" type="presParOf" srcId="{DFE90462-D492-4E55-9E4E-FCBF3646AF8C}" destId="{537CA03C-88C4-41C2-9AB6-0D61EC03CEC8}" srcOrd="1" destOrd="0" presId="urn:microsoft.com/office/officeart/2005/8/layout/list1"/>
    <dgm:cxn modelId="{962324AA-5993-41BC-809C-BA5F4F6ED2DA}" type="presParOf" srcId="{41B6B4A0-94E8-41A7-917F-9AD39644722A}" destId="{2107E94C-0E8C-40BD-8A0E-10262E96A2EE}" srcOrd="25" destOrd="0" presId="urn:microsoft.com/office/officeart/2005/8/layout/list1"/>
    <dgm:cxn modelId="{D38F3AA2-1E41-4E48-B8ED-2F1ABBE0E9C5}" type="presParOf" srcId="{41B6B4A0-94E8-41A7-917F-9AD39644722A}" destId="{C498CA2B-B0AA-44F8-BDD5-317AB2C2A560}" srcOrd="26" destOrd="0" presId="urn:microsoft.com/office/officeart/2005/8/layout/list1"/>
    <dgm:cxn modelId="{3E975EC5-EE47-49FE-BA7C-216A4339B4BE}" type="presParOf" srcId="{41B6B4A0-94E8-41A7-917F-9AD39644722A}" destId="{B9F0E741-FC46-430D-864E-16E38F170E14}" srcOrd="27" destOrd="0" presId="urn:microsoft.com/office/officeart/2005/8/layout/list1"/>
    <dgm:cxn modelId="{CA434E98-E940-465A-8812-F055A864F0B2}" type="presParOf" srcId="{41B6B4A0-94E8-41A7-917F-9AD39644722A}" destId="{989A5B6D-6C60-4710-9DCD-CAACD1C2CE1A}" srcOrd="28" destOrd="0" presId="urn:microsoft.com/office/officeart/2005/8/layout/list1"/>
    <dgm:cxn modelId="{A7389CA9-BD6F-48B2-9D69-418E5CA1B187}" type="presParOf" srcId="{989A5B6D-6C60-4710-9DCD-CAACD1C2CE1A}" destId="{FB366CE0-4C47-4A98-B0AC-5191BD66BCD5}" srcOrd="0" destOrd="0" presId="urn:microsoft.com/office/officeart/2005/8/layout/list1"/>
    <dgm:cxn modelId="{6385BCA8-EA0E-42D6-90F1-A18A8B8BB52E}" type="presParOf" srcId="{989A5B6D-6C60-4710-9DCD-CAACD1C2CE1A}" destId="{0CF6C615-D3A8-4BB7-9810-31439EFAC011}" srcOrd="1" destOrd="0" presId="urn:microsoft.com/office/officeart/2005/8/layout/list1"/>
    <dgm:cxn modelId="{8E164CAF-E763-485F-9A37-1B02E47F0CC3}" type="presParOf" srcId="{41B6B4A0-94E8-41A7-917F-9AD39644722A}" destId="{BDAF44D6-6020-4A29-97F8-9D7D665698AC}" srcOrd="29" destOrd="0" presId="urn:microsoft.com/office/officeart/2005/8/layout/list1"/>
    <dgm:cxn modelId="{33744FD3-0AD9-4806-A529-555D2C1FA2C4}" type="presParOf" srcId="{41B6B4A0-94E8-41A7-917F-9AD39644722A}" destId="{00E82DF1-B234-46AB-B6B6-57C4F0A84B45}" srcOrd="30"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999783-91F9-41F3-8357-CDC62634C82B}">
      <dsp:nvSpPr>
        <dsp:cNvPr id="0" name=""/>
        <dsp:cNvSpPr/>
      </dsp:nvSpPr>
      <dsp:spPr>
        <a:xfrm>
          <a:off x="0" y="304475"/>
          <a:ext cx="2564765" cy="5166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9054" tIns="312420" rIns="199054"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alifornian FB" pitchFamily="18" charset="0"/>
            </a:rPr>
            <a:t> most dental plans accepted, care credit</a:t>
          </a:r>
          <a:endParaRPr lang="en-US" sz="800" kern="1200">
            <a:latin typeface="Californian FB" pitchFamily="18" charset="0"/>
          </a:endParaRPr>
        </a:p>
      </dsp:txBody>
      <dsp:txXfrm>
        <a:off x="0" y="304475"/>
        <a:ext cx="2564765" cy="516600"/>
      </dsp:txXfrm>
    </dsp:sp>
    <dsp:sp modelId="{69AF8E7D-C69B-449C-9775-E9FF1D35C5D2}">
      <dsp:nvSpPr>
        <dsp:cNvPr id="0" name=""/>
        <dsp:cNvSpPr/>
      </dsp:nvSpPr>
      <dsp:spPr>
        <a:xfrm>
          <a:off x="128238" y="143891"/>
          <a:ext cx="1795335" cy="457201"/>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7859" tIns="0" rIns="67859" bIns="0" numCol="1" spcCol="1270" anchor="ctr" anchorCtr="0">
          <a:noAutofit/>
        </a:bodyPr>
        <a:lstStyle/>
        <a:p>
          <a:pPr marL="0" lvl="0" indent="0" algn="l" defTabSz="666750">
            <a:lnSpc>
              <a:spcPct val="90000"/>
            </a:lnSpc>
            <a:spcBef>
              <a:spcPct val="0"/>
            </a:spcBef>
            <a:spcAft>
              <a:spcPct val="35000"/>
            </a:spcAft>
            <a:buNone/>
          </a:pPr>
          <a:r>
            <a:rPr lang="en-US" sz="1500" kern="1200">
              <a:latin typeface="Californian FB" pitchFamily="18" charset="0"/>
            </a:rPr>
            <a:t>Flexible Finance Options</a:t>
          </a:r>
        </a:p>
      </dsp:txBody>
      <dsp:txXfrm>
        <a:off x="150557" y="166210"/>
        <a:ext cx="1750697" cy="412563"/>
      </dsp:txXfrm>
    </dsp:sp>
    <dsp:sp modelId="{67905E79-A3C1-4A68-9BA4-B3B4D4A2FB49}">
      <dsp:nvSpPr>
        <dsp:cNvPr id="0" name=""/>
        <dsp:cNvSpPr/>
      </dsp:nvSpPr>
      <dsp:spPr>
        <a:xfrm>
          <a:off x="0" y="1188973"/>
          <a:ext cx="2564765" cy="5166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9054" tIns="312420" rIns="199054"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alifornian FB" pitchFamily="18" charset="0"/>
            </a:rPr>
            <a:t> digital x-rays, imaging and more</a:t>
          </a:r>
        </a:p>
      </dsp:txBody>
      <dsp:txXfrm>
        <a:off x="0" y="1188973"/>
        <a:ext cx="2564765" cy="516600"/>
      </dsp:txXfrm>
    </dsp:sp>
    <dsp:sp modelId="{02EC5164-91F9-462C-93F4-4FB613E80BE3}">
      <dsp:nvSpPr>
        <dsp:cNvPr id="0" name=""/>
        <dsp:cNvSpPr/>
      </dsp:nvSpPr>
      <dsp:spPr>
        <a:xfrm>
          <a:off x="128238" y="967932"/>
          <a:ext cx="1795335" cy="457201"/>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7859" tIns="0" rIns="67859" bIns="0" numCol="1" spcCol="1270" anchor="ctr" anchorCtr="0">
          <a:noAutofit/>
        </a:bodyPr>
        <a:lstStyle/>
        <a:p>
          <a:pPr marL="0" lvl="0" indent="0" algn="l" defTabSz="666750">
            <a:lnSpc>
              <a:spcPct val="90000"/>
            </a:lnSpc>
            <a:spcBef>
              <a:spcPct val="0"/>
            </a:spcBef>
            <a:spcAft>
              <a:spcPct val="35000"/>
            </a:spcAft>
            <a:buNone/>
          </a:pPr>
          <a:r>
            <a:rPr lang="en-US" sz="1500" kern="1200">
              <a:latin typeface="Californian FB" pitchFamily="18" charset="0"/>
            </a:rPr>
            <a:t>State of the Art Technology</a:t>
          </a:r>
        </a:p>
      </dsp:txBody>
      <dsp:txXfrm>
        <a:off x="150557" y="990251"/>
        <a:ext cx="1750697" cy="412563"/>
      </dsp:txXfrm>
    </dsp:sp>
    <dsp:sp modelId="{E985EF6F-520B-42E0-BE39-BC26310D6CDB}">
      <dsp:nvSpPr>
        <dsp:cNvPr id="0" name=""/>
        <dsp:cNvSpPr/>
      </dsp:nvSpPr>
      <dsp:spPr>
        <a:xfrm>
          <a:off x="0" y="2011937"/>
          <a:ext cx="2564765" cy="5166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9054" tIns="312420" rIns="199054"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alifornian FB" pitchFamily="18" charset="0"/>
            </a:rPr>
            <a:t> cozy fireplace, drinks, wifi, TV</a:t>
          </a:r>
        </a:p>
      </dsp:txBody>
      <dsp:txXfrm>
        <a:off x="0" y="2011937"/>
        <a:ext cx="2564765" cy="516600"/>
      </dsp:txXfrm>
    </dsp:sp>
    <dsp:sp modelId="{9252800F-4082-4F4D-813E-60F6E0041506}">
      <dsp:nvSpPr>
        <dsp:cNvPr id="0" name=""/>
        <dsp:cNvSpPr/>
      </dsp:nvSpPr>
      <dsp:spPr>
        <a:xfrm>
          <a:off x="128238" y="1791973"/>
          <a:ext cx="1795335" cy="456124"/>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7859" tIns="0" rIns="67859" bIns="0" numCol="1" spcCol="1270" anchor="ctr" anchorCtr="0">
          <a:noAutofit/>
        </a:bodyPr>
        <a:lstStyle/>
        <a:p>
          <a:pPr marL="0" lvl="0" indent="0" algn="l" defTabSz="666750">
            <a:lnSpc>
              <a:spcPct val="90000"/>
            </a:lnSpc>
            <a:spcBef>
              <a:spcPct val="0"/>
            </a:spcBef>
            <a:spcAft>
              <a:spcPct val="35000"/>
            </a:spcAft>
            <a:buNone/>
          </a:pPr>
          <a:r>
            <a:rPr lang="en-US" sz="1500" kern="1200">
              <a:latin typeface="Californian FB" pitchFamily="18" charset="0"/>
            </a:rPr>
            <a:t>Calm Relaxing Patient Lounge</a:t>
          </a:r>
        </a:p>
      </dsp:txBody>
      <dsp:txXfrm>
        <a:off x="150504" y="1814239"/>
        <a:ext cx="1750803" cy="411592"/>
      </dsp:txXfrm>
    </dsp:sp>
    <dsp:sp modelId="{90EE716F-F842-4C72-93B6-2D644BCA4FE2}">
      <dsp:nvSpPr>
        <dsp:cNvPr id="0" name=""/>
        <dsp:cNvSpPr/>
      </dsp:nvSpPr>
      <dsp:spPr>
        <a:xfrm>
          <a:off x="0" y="2834901"/>
          <a:ext cx="2564765" cy="5166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9054" tIns="312420" rIns="199054"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alifornian FB" pitchFamily="18" charset="0"/>
            </a:rPr>
            <a:t> preventative, restorative, cosmetic, implants</a:t>
          </a:r>
        </a:p>
      </dsp:txBody>
      <dsp:txXfrm>
        <a:off x="0" y="2834901"/>
        <a:ext cx="2564765" cy="516600"/>
      </dsp:txXfrm>
    </dsp:sp>
    <dsp:sp modelId="{33BAFED4-37B7-4A3D-B5EC-13F3F95448F4}">
      <dsp:nvSpPr>
        <dsp:cNvPr id="0" name=""/>
        <dsp:cNvSpPr/>
      </dsp:nvSpPr>
      <dsp:spPr>
        <a:xfrm>
          <a:off x="128238" y="2614937"/>
          <a:ext cx="1795335" cy="456124"/>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7859" tIns="0" rIns="67859" bIns="0" numCol="1" spcCol="1270" anchor="ctr" anchorCtr="0">
          <a:noAutofit/>
        </a:bodyPr>
        <a:lstStyle/>
        <a:p>
          <a:pPr marL="0" lvl="0" indent="0" algn="l" defTabSz="666750">
            <a:lnSpc>
              <a:spcPct val="90000"/>
            </a:lnSpc>
            <a:spcBef>
              <a:spcPct val="0"/>
            </a:spcBef>
            <a:spcAft>
              <a:spcPct val="35000"/>
            </a:spcAft>
            <a:buNone/>
          </a:pPr>
          <a:r>
            <a:rPr lang="en-US" sz="1500" kern="1200">
              <a:latin typeface="Californian FB" pitchFamily="18" charset="0"/>
            </a:rPr>
            <a:t>Comprehensive Dental Care</a:t>
          </a:r>
        </a:p>
      </dsp:txBody>
      <dsp:txXfrm>
        <a:off x="150504" y="2637203"/>
        <a:ext cx="1750803" cy="411592"/>
      </dsp:txXfrm>
    </dsp:sp>
    <dsp:sp modelId="{562ED855-9292-4D97-B4ED-DD900E0EB350}">
      <dsp:nvSpPr>
        <dsp:cNvPr id="0" name=""/>
        <dsp:cNvSpPr/>
      </dsp:nvSpPr>
      <dsp:spPr>
        <a:xfrm>
          <a:off x="0" y="3657866"/>
          <a:ext cx="2564765" cy="516600"/>
        </a:xfrm>
        <a:prstGeom prst="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9054" tIns="312420" rIns="199054"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alifornian FB" pitchFamily="18" charset="0"/>
            </a:rPr>
            <a:t> friendly, knowledgable and experienced</a:t>
          </a:r>
        </a:p>
      </dsp:txBody>
      <dsp:txXfrm>
        <a:off x="0" y="3657866"/>
        <a:ext cx="2564765" cy="516600"/>
      </dsp:txXfrm>
    </dsp:sp>
    <dsp:sp modelId="{230B22B3-B29F-4383-82B0-C268DD572449}">
      <dsp:nvSpPr>
        <dsp:cNvPr id="0" name=""/>
        <dsp:cNvSpPr/>
      </dsp:nvSpPr>
      <dsp:spPr>
        <a:xfrm>
          <a:off x="128238" y="3437901"/>
          <a:ext cx="1795335" cy="456124"/>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7859" tIns="0" rIns="67859" bIns="0" numCol="1" spcCol="1270" anchor="ctr" anchorCtr="0">
          <a:noAutofit/>
        </a:bodyPr>
        <a:lstStyle/>
        <a:p>
          <a:pPr marL="0" lvl="0" indent="0" algn="l" defTabSz="666750">
            <a:lnSpc>
              <a:spcPct val="90000"/>
            </a:lnSpc>
            <a:spcBef>
              <a:spcPct val="0"/>
            </a:spcBef>
            <a:spcAft>
              <a:spcPct val="35000"/>
            </a:spcAft>
            <a:buNone/>
          </a:pPr>
          <a:r>
            <a:rPr lang="en-US" sz="1500" kern="1200">
              <a:latin typeface="Californian FB" pitchFamily="18" charset="0"/>
            </a:rPr>
            <a:t>The Greatest Staff on Earth</a:t>
          </a:r>
        </a:p>
      </dsp:txBody>
      <dsp:txXfrm>
        <a:off x="150504" y="3460167"/>
        <a:ext cx="1750803" cy="411592"/>
      </dsp:txXfrm>
    </dsp:sp>
    <dsp:sp modelId="{B4710A33-9D0B-434D-8F54-6FE498C2D574}">
      <dsp:nvSpPr>
        <dsp:cNvPr id="0" name=""/>
        <dsp:cNvSpPr/>
      </dsp:nvSpPr>
      <dsp:spPr>
        <a:xfrm>
          <a:off x="0" y="4480830"/>
          <a:ext cx="2564765" cy="5166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9054" tIns="312420" rIns="199054"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alifornian FB" pitchFamily="18" charset="0"/>
            </a:rPr>
            <a:t> wii, videos, toys, coloring</a:t>
          </a:r>
        </a:p>
      </dsp:txBody>
      <dsp:txXfrm>
        <a:off x="0" y="4480830"/>
        <a:ext cx="2564765" cy="516600"/>
      </dsp:txXfrm>
    </dsp:sp>
    <dsp:sp modelId="{0CBB7E6E-5EB7-442B-83FA-752F8FEB7E41}">
      <dsp:nvSpPr>
        <dsp:cNvPr id="0" name=""/>
        <dsp:cNvSpPr/>
      </dsp:nvSpPr>
      <dsp:spPr>
        <a:xfrm>
          <a:off x="128238" y="4260866"/>
          <a:ext cx="1795335" cy="456124"/>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7859" tIns="0" rIns="67859" bIns="0" numCol="1" spcCol="1270" anchor="ctr" anchorCtr="0">
          <a:noAutofit/>
        </a:bodyPr>
        <a:lstStyle/>
        <a:p>
          <a:pPr marL="0" lvl="0" indent="0" algn="l" defTabSz="666750">
            <a:lnSpc>
              <a:spcPct val="90000"/>
            </a:lnSpc>
            <a:spcBef>
              <a:spcPct val="0"/>
            </a:spcBef>
            <a:spcAft>
              <a:spcPct val="35000"/>
            </a:spcAft>
            <a:buNone/>
          </a:pPr>
          <a:r>
            <a:rPr lang="en-US" sz="1500" kern="1200">
              <a:latin typeface="Californian FB" pitchFamily="18" charset="0"/>
            </a:rPr>
            <a:t>Childrens Play area</a:t>
          </a:r>
        </a:p>
      </dsp:txBody>
      <dsp:txXfrm>
        <a:off x="150504" y="4283132"/>
        <a:ext cx="1750803" cy="411592"/>
      </dsp:txXfrm>
    </dsp:sp>
    <dsp:sp modelId="{C498CA2B-B0AA-44F8-BDD5-317AB2C2A560}">
      <dsp:nvSpPr>
        <dsp:cNvPr id="0" name=""/>
        <dsp:cNvSpPr/>
      </dsp:nvSpPr>
      <dsp:spPr>
        <a:xfrm>
          <a:off x="0" y="5303794"/>
          <a:ext cx="2564765" cy="5166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9054" tIns="312420" rIns="199054" bIns="64008" numCol="1" spcCol="1270" anchor="t" anchorCtr="0">
          <a:noAutofit/>
        </a:bodyPr>
        <a:lstStyle/>
        <a:p>
          <a:pPr marL="57150" lvl="1" indent="-57150" algn="l" defTabSz="400050">
            <a:lnSpc>
              <a:spcPct val="90000"/>
            </a:lnSpc>
            <a:spcBef>
              <a:spcPct val="0"/>
            </a:spcBef>
            <a:spcAft>
              <a:spcPct val="15000"/>
            </a:spcAft>
            <a:buChar char="•"/>
          </a:pPr>
          <a:r>
            <a:rPr lang="en-US" sz="900" kern="1200">
              <a:latin typeface="Californian FB" pitchFamily="18" charset="0"/>
            </a:rPr>
            <a:t> massaging dental chairs, TVs, scented towels</a:t>
          </a:r>
        </a:p>
      </dsp:txBody>
      <dsp:txXfrm>
        <a:off x="0" y="5303794"/>
        <a:ext cx="2564765" cy="516600"/>
      </dsp:txXfrm>
    </dsp:sp>
    <dsp:sp modelId="{537CA03C-88C4-41C2-9AB6-0D61EC03CEC8}">
      <dsp:nvSpPr>
        <dsp:cNvPr id="0" name=""/>
        <dsp:cNvSpPr/>
      </dsp:nvSpPr>
      <dsp:spPr>
        <a:xfrm>
          <a:off x="128238" y="5083830"/>
          <a:ext cx="1795335" cy="45612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7859" tIns="0" rIns="67859" bIns="0" numCol="1" spcCol="1270" anchor="ctr" anchorCtr="0">
          <a:noAutofit/>
        </a:bodyPr>
        <a:lstStyle/>
        <a:p>
          <a:pPr marL="0" lvl="0" indent="0" algn="l" defTabSz="666750">
            <a:lnSpc>
              <a:spcPct val="90000"/>
            </a:lnSpc>
            <a:spcBef>
              <a:spcPct val="0"/>
            </a:spcBef>
            <a:spcAft>
              <a:spcPct val="35000"/>
            </a:spcAft>
            <a:buNone/>
          </a:pPr>
          <a:r>
            <a:rPr lang="en-US" sz="1500" kern="1200">
              <a:latin typeface="Californian FB" pitchFamily="18" charset="0"/>
            </a:rPr>
            <a:t>Relaxing Treatment Rooms</a:t>
          </a:r>
        </a:p>
      </dsp:txBody>
      <dsp:txXfrm>
        <a:off x="150504" y="5106096"/>
        <a:ext cx="1750803" cy="411592"/>
      </dsp:txXfrm>
    </dsp:sp>
    <dsp:sp modelId="{00E82DF1-B234-46AB-B6B6-57C4F0A84B45}">
      <dsp:nvSpPr>
        <dsp:cNvPr id="0" name=""/>
        <dsp:cNvSpPr/>
      </dsp:nvSpPr>
      <dsp:spPr>
        <a:xfrm>
          <a:off x="0" y="6126758"/>
          <a:ext cx="2564765" cy="403200"/>
        </a:xfrm>
        <a:prstGeom prst="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9054" tIns="312420" rIns="199054" bIns="106680" numCol="1" spcCol="1270" anchor="t" anchorCtr="0">
          <a:noAutofit/>
        </a:bodyPr>
        <a:lstStyle/>
        <a:p>
          <a:pPr marL="114300" lvl="1" indent="-114300" algn="l" defTabSz="666750">
            <a:lnSpc>
              <a:spcPct val="90000"/>
            </a:lnSpc>
            <a:spcBef>
              <a:spcPct val="0"/>
            </a:spcBef>
            <a:spcAft>
              <a:spcPct val="15000"/>
            </a:spcAft>
            <a:buChar char="•"/>
          </a:pPr>
          <a:endParaRPr lang="en-US" sz="1500" kern="1200"/>
        </a:p>
      </dsp:txBody>
      <dsp:txXfrm>
        <a:off x="0" y="6126758"/>
        <a:ext cx="2564765" cy="403200"/>
      </dsp:txXfrm>
    </dsp:sp>
    <dsp:sp modelId="{0CF6C615-D3A8-4BB7-9810-31439EFAC011}">
      <dsp:nvSpPr>
        <dsp:cNvPr id="0" name=""/>
        <dsp:cNvSpPr/>
      </dsp:nvSpPr>
      <dsp:spPr>
        <a:xfrm>
          <a:off x="128238" y="5906794"/>
          <a:ext cx="1795335" cy="456124"/>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7859" tIns="0" rIns="67859" bIns="0" numCol="1" spcCol="1270" anchor="ctr" anchorCtr="0">
          <a:noAutofit/>
        </a:bodyPr>
        <a:lstStyle/>
        <a:p>
          <a:pPr marL="0" lvl="0" indent="0" algn="l" defTabSz="666750">
            <a:lnSpc>
              <a:spcPct val="90000"/>
            </a:lnSpc>
            <a:spcBef>
              <a:spcPct val="0"/>
            </a:spcBef>
            <a:spcAft>
              <a:spcPct val="35000"/>
            </a:spcAft>
            <a:buNone/>
          </a:pPr>
          <a:r>
            <a:rPr lang="en-US" sz="1500" kern="1200">
              <a:latin typeface="Californian FB" pitchFamily="18" charset="0"/>
            </a:rPr>
            <a:t>Emergencies Seen Promptly</a:t>
          </a:r>
        </a:p>
      </dsp:txBody>
      <dsp:txXfrm>
        <a:off x="150504" y="5929060"/>
        <a:ext cx="1750803" cy="4115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067E7-6DE6-0841-BA47-34817CC64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C:\Users\Crookstons\AppData\Roaming\Microsoft\Templates\HP_LegalTimeless_Brochure_TP10378808.dot</Template>
  <TotalTime>2</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Crookston Family</dc:creator>
  <cp:lastModifiedBy>Chad Wagstaff</cp:lastModifiedBy>
  <cp:revision>2</cp:revision>
  <cp:lastPrinted>2014-11-26T20:11:00Z</cp:lastPrinted>
  <dcterms:created xsi:type="dcterms:W3CDTF">2018-09-13T18:53:00Z</dcterms:created>
  <dcterms:modified xsi:type="dcterms:W3CDTF">2018-09-13T18:53:00Z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TC103788089990</vt:lpwstr>
  </property>
</Properties>
</file>